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FD8E8" w14:textId="77777777" w:rsidR="00DE7C8E" w:rsidRDefault="00192A16">
      <w:pPr>
        <w:rPr>
          <w:noProof/>
        </w:rPr>
      </w:pPr>
      <w:r>
        <w:rPr>
          <w:noProof/>
          <w:lang w:val="en-CA" w:eastAsia="en-CA"/>
        </w:rPr>
        <mc:AlternateContent>
          <mc:Choice Requires="wpg">
            <w:drawing>
              <wp:anchor distT="0" distB="0" distL="114300" distR="114300" simplePos="0" relativeHeight="251614720" behindDoc="0" locked="0" layoutInCell="1" allowOverlap="1" wp14:anchorId="76E27659" wp14:editId="68E336EE">
                <wp:simplePos x="0" y="0"/>
                <wp:positionH relativeFrom="column">
                  <wp:posOffset>0</wp:posOffset>
                </wp:positionH>
                <wp:positionV relativeFrom="paragraph">
                  <wp:posOffset>-228600</wp:posOffset>
                </wp:positionV>
                <wp:extent cx="6885305" cy="1106170"/>
                <wp:effectExtent l="0" t="0" r="0" b="0"/>
                <wp:wrapNone/>
                <wp:docPr id="12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2"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3"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4"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D0CF" w14:textId="77777777" w:rsidR="00DE7C8E" w:rsidRPr="00891C54" w:rsidRDefault="00192A16">
                              <w:pPr>
                                <w:spacing w:line="360" w:lineRule="auto"/>
                                <w:rPr>
                                  <w:b/>
                                  <w:sz w:val="18"/>
                                  <w:szCs w:val="18"/>
                                </w:rPr>
                              </w:pPr>
                              <w:r>
                                <w:rPr>
                                  <w:b/>
                                  <w:sz w:val="18"/>
                                  <w:szCs w:val="18"/>
                                </w:rPr>
                                <w:t>Magazine</w:t>
                              </w:r>
                              <w:r w:rsidR="00DE7C8E" w:rsidRPr="00891C54">
                                <w:rPr>
                                  <w:b/>
                                  <w:sz w:val="18"/>
                                  <w:szCs w:val="18"/>
                                </w:rPr>
                                <w:t xml:space="preserve"> Date</w:t>
                              </w:r>
                            </w:p>
                            <w:p w14:paraId="687158DB" w14:textId="77777777" w:rsidR="00DE7C8E" w:rsidRPr="00891C54" w:rsidRDefault="00DE7C8E">
                              <w:pPr>
                                <w:spacing w:line="360" w:lineRule="auto"/>
                                <w:rPr>
                                  <w:b/>
                                  <w:sz w:val="18"/>
                                  <w:szCs w:val="18"/>
                                </w:rPr>
                              </w:pPr>
                              <w:r w:rsidRPr="00891C54">
                                <w:rPr>
                                  <w:b/>
                                  <w:sz w:val="18"/>
                                  <w:szCs w:val="18"/>
                                </w:rPr>
                                <w:t>Volume 1, Issue 1</w:t>
                              </w:r>
                            </w:p>
                          </w:txbxContent>
                        </wps:txbx>
                        <wps:bodyPr rot="0" vert="horz" wrap="square" lIns="0" tIns="0" rIns="0" bIns="0" anchor="t" anchorCtr="0" upright="1">
                          <a:noAutofit/>
                        </wps:bodyPr>
                      </wps:wsp>
                      <wps:wsp>
                        <wps:cNvPr id="125"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EEAAE17" w14:textId="77777777" w:rsidR="00DE7C8E" w:rsidRPr="00277F31" w:rsidRDefault="00192A16">
                              <w:pPr>
                                <w:pStyle w:val="Masthead"/>
                                <w:rPr>
                                  <w:color w:val="auto"/>
                                </w:rPr>
                              </w:pPr>
                              <w:r>
                                <w:rPr>
                                  <w:color w:val="auto"/>
                                </w:rPr>
                                <w:t>Magazine</w:t>
                              </w:r>
                              <w:r w:rsidR="00DE7C8E" w:rsidRPr="00277F31">
                                <w:rPr>
                                  <w:color w:val="auto"/>
                                </w:rPr>
                                <w:t xml:space="preserve"> Title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27659" id="Group 242" o:spid="_x0000_s1026" style="position:absolute;margin-left:0;margin-top:-18pt;width:542.15pt;height:87.1pt;z-index:251614720"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">
                <v:rect id="Rectangle 5" o:spid="_x0000_s1027" style="position:absolute;left:701;top:1314;width:1077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" strokecolor="#663" strokeweight="2pt"/>
                <v:rect id="REC 2" o:spid="_x0000_s1028" style="position:absolute;left:662;top:1166;width:108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" fillcolor="#e1e1d7" stroked="f" strokecolor="#663" strokeweight="0"/>
                <v:shapetype id="_x0000_t202" coordsize="21600,21600" o:spt="202" path="m,l,21600r21600,l21600,xe">
                  <v:stroke joinstyle="miter"/>
                  <v:path gradientshapeok="t" o:connecttype="rect"/>
                </v:shapetype>
                <v:shape id="Text Box 7" o:spid="_x0000_s1029" type="#_x0000_t202" style="position:absolute;left:1381;top:186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0E2D0CF" w14:textId="77777777" w:rsidR="00DE7C8E" w:rsidRPr="00891C54" w:rsidRDefault="00192A16">
                        <w:pPr>
                          <w:spacing w:line="360" w:lineRule="auto"/>
                          <w:rPr>
                            <w:b/>
                            <w:sz w:val="18"/>
                            <w:szCs w:val="18"/>
                          </w:rPr>
                        </w:pPr>
                        <w:r>
                          <w:rPr>
                            <w:b/>
                            <w:sz w:val="18"/>
                            <w:szCs w:val="18"/>
                          </w:rPr>
                          <w:t>Magazine</w:t>
                        </w:r>
                        <w:r w:rsidR="00DE7C8E" w:rsidRPr="00891C54">
                          <w:rPr>
                            <w:b/>
                            <w:sz w:val="18"/>
                            <w:szCs w:val="18"/>
                          </w:rPr>
                          <w:t xml:space="preserve"> Date</w:t>
                        </w:r>
                      </w:p>
                      <w:p w14:paraId="687158DB" w14:textId="77777777" w:rsidR="00DE7C8E" w:rsidRPr="00891C54" w:rsidRDefault="00DE7C8E">
                        <w:pPr>
                          <w:spacing w:line="360" w:lineRule="auto"/>
                          <w:rPr>
                            <w:b/>
                            <w:sz w:val="18"/>
                            <w:szCs w:val="18"/>
                          </w:rPr>
                        </w:pPr>
                        <w:r w:rsidRPr="00891C54">
                          <w:rPr>
                            <w:b/>
                            <w:sz w:val="18"/>
                            <w:szCs w:val="18"/>
                          </w:rPr>
                          <w:t>Volume 1, Issue 1</w:t>
                        </w:r>
                      </w:p>
                    </w:txbxContent>
                  </v:textbox>
                </v:shape>
                <v:shape id="Text Box 8" o:spid="_x0000_s1030" type="#_x0000_t202" style="position:absolute;left:4361;top:1604;width:6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" filled="f" stroked="f" strokecolor="white">
                  <v:textbox inset="0,0,0,0">
                    <w:txbxContent>
                      <w:p w14:paraId="1EEAAE17" w14:textId="77777777" w:rsidR="00DE7C8E" w:rsidRPr="00277F31" w:rsidRDefault="00192A16">
                        <w:pPr>
                          <w:pStyle w:val="Masthead"/>
                          <w:rPr>
                            <w:color w:val="auto"/>
                          </w:rPr>
                        </w:pPr>
                        <w:r>
                          <w:rPr>
                            <w:color w:val="auto"/>
                          </w:rPr>
                          <w:t>Magazine</w:t>
                        </w:r>
                        <w:r w:rsidR="00DE7C8E" w:rsidRPr="00277F31">
                          <w:rPr>
                            <w:color w:val="auto"/>
                          </w:rPr>
                          <w:t xml:space="preserve"> Title</w:t>
                        </w:r>
                      </w:p>
                    </w:txbxContent>
                  </v:textbox>
                </v:shape>
              </v:group>
            </w:pict>
          </mc:Fallback>
        </mc:AlternateContent>
      </w:r>
    </w:p>
    <w:p w14:paraId="18B11406" w14:textId="77777777" w:rsidR="00DE7C8E" w:rsidRDefault="00192A16">
      <w:pPr>
        <w:rPr>
          <w:noProof/>
        </w:rPr>
      </w:pPr>
      <w:r>
        <w:rPr>
          <w:noProof/>
          <w:lang w:val="en-CA" w:eastAsia="en-CA"/>
        </w:rPr>
        <mc:AlternateContent>
          <mc:Choice Requires="wps">
            <w:drawing>
              <wp:anchor distT="0" distB="0" distL="114300" distR="114300" simplePos="0" relativeHeight="251618816" behindDoc="0" locked="0" layoutInCell="0" allowOverlap="1" wp14:anchorId="6FBF3960" wp14:editId="16090DD1">
                <wp:simplePos x="0" y="0"/>
                <wp:positionH relativeFrom="page">
                  <wp:posOffset>2451735</wp:posOffset>
                </wp:positionH>
                <wp:positionV relativeFrom="page">
                  <wp:posOffset>2971800</wp:posOffset>
                </wp:positionV>
                <wp:extent cx="1497965" cy="251714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34E3F6A4" w14:textId="77777777" w:rsidR="00DE7C8E" w:rsidRPr="00891C54" w:rsidRDefault="00DE7C8E">
                            <w:pPr>
                              <w:pStyle w:val="BodyText"/>
                            </w:pPr>
                            <w:r w:rsidRPr="00891C54">
                              <w:t xml:space="preserve">The purpose of a </w:t>
                            </w:r>
                            <w:r w:rsidR="00551EE7">
                              <w:t>magazine</w:t>
                            </w:r>
                            <w:r w:rsidRPr="00891C54">
                              <w:t xml:space="preserve"> is to provide specialized information to a targeted audience. </w:t>
                            </w:r>
                            <w:r w:rsidR="00551EE7">
                              <w:t>magazine</w:t>
                            </w:r>
                            <w:r w:rsidRPr="00891C54">
                              <w:t>s can be a great way to market your product or service and also can create credibility and build your organization’s identity among peers, members, employees, or vendors.</w:t>
                            </w:r>
                          </w:p>
                          <w:p w14:paraId="2879BCF5" w14:textId="77777777" w:rsidR="00DE7C8E" w:rsidRDefault="00DE7C8E">
                            <w:pPr>
                              <w:pStyle w:val="BodyText"/>
                            </w:pPr>
                            <w:r w:rsidRPr="00891C54">
                              <w:t xml:space="preserve">First, determine the audience of the </w:t>
                            </w:r>
                            <w:r w:rsidR="00551EE7">
                              <w:t>magazine</w:t>
                            </w:r>
                            <w:r w:rsidRPr="00891C54">
                              <w:t xml:space="preserve">. This could be anyone who might benefit </w:t>
                            </w:r>
                            <w:r>
                              <w:t>from the information it contains, for example, employees or people interested in purchasing a product or in requesting your service.</w:t>
                            </w:r>
                          </w:p>
                          <w:p w14:paraId="6152D280" w14:textId="77777777" w:rsidR="00DE7C8E" w:rsidRDefault="00DE7C8E">
                            <w:pPr>
                              <w:pStyle w:val="BodyText"/>
                            </w:pPr>
                            <w:r>
                              <w:t xml:space="preserve">You can compile a mailing list from business </w:t>
                            </w:r>
                            <w:proofErr w:type="gramStart"/>
                            <w:r>
                              <w:t>reply</w:t>
                            </w:r>
                            <w:proofErr w:type="gramEnd"/>
                            <w:r>
                              <w:t xml:space="preserve"> cards, customer information sheets, business cards collected at trade shows, or membership lists. You might consider purchasing a mailing list from a company.</w:t>
                            </w:r>
                          </w:p>
                          <w:p w14:paraId="41626DFD" w14:textId="77777777" w:rsidR="00DE7C8E" w:rsidRDefault="00DE7C8E">
                            <w:pPr>
                              <w:pStyle w:val="BodyText"/>
                              <w:rPr>
                                <w:i/>
                                <w:sz w:val="16"/>
                              </w:rPr>
                            </w:pPr>
                            <w:r>
                              <w:t xml:space="preserve">Next, establish how much time and money you can spend on your newsletter. These factors will help determine how frequently you publish the </w:t>
                            </w:r>
                            <w:r w:rsidR="00551EE7">
                              <w:t>magazine</w:t>
                            </w:r>
                            <w:r>
                              <w:t xml:space="preserve"> and its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F3960" id="Text Box 12" o:spid="_x0000_s1031" type="#_x0000_t202" style="position:absolute;margin-left:193.05pt;margin-top:234pt;width:117.95pt;height:198.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" o:allowincell="f" filled="f" stroked="f">
                <v:textbox inset="0,0,0,0">
                  <w:txbxContent>
                    <w:p w14:paraId="34E3F6A4" w14:textId="77777777" w:rsidR="00DE7C8E" w:rsidRPr="00891C54" w:rsidRDefault="00DE7C8E">
                      <w:pPr>
                        <w:pStyle w:val="BodyText"/>
                      </w:pPr>
                      <w:r w:rsidRPr="00891C54">
                        <w:t xml:space="preserve">The purpose of a </w:t>
                      </w:r>
                      <w:r w:rsidR="00551EE7">
                        <w:t>magazine</w:t>
                      </w:r>
                      <w:r w:rsidRPr="00891C54">
                        <w:t xml:space="preserve"> is to provide specialized information to a targeted audience. </w:t>
                      </w:r>
                      <w:r w:rsidR="00551EE7">
                        <w:t>magazine</w:t>
                      </w:r>
                      <w:r w:rsidRPr="00891C54">
                        <w:t>s can be a great way to market your product or service and also can create credibility and build your organization’s identity among peers, members, employees, or vendors.</w:t>
                      </w:r>
                    </w:p>
                    <w:p w14:paraId="2879BCF5" w14:textId="77777777" w:rsidR="00DE7C8E" w:rsidRDefault="00DE7C8E">
                      <w:pPr>
                        <w:pStyle w:val="BodyText"/>
                      </w:pPr>
                      <w:r w:rsidRPr="00891C54">
                        <w:t xml:space="preserve">First, determine the audience of the </w:t>
                      </w:r>
                      <w:r w:rsidR="00551EE7">
                        <w:t>magazine</w:t>
                      </w:r>
                      <w:r w:rsidRPr="00891C54">
                        <w:t xml:space="preserve">. This could be anyone who might benefit </w:t>
                      </w:r>
                      <w:r>
                        <w:t>from the information it contains, for example, employees or people interested in purchasing a product or in requesting your service.</w:t>
                      </w:r>
                    </w:p>
                    <w:p w14:paraId="6152D280"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14:paraId="41626DFD" w14:textId="77777777" w:rsidR="00DE7C8E" w:rsidRDefault="00DE7C8E">
                      <w:pPr>
                        <w:pStyle w:val="BodyText"/>
                        <w:rPr>
                          <w:i/>
                          <w:sz w:val="16"/>
                        </w:rPr>
                      </w:pPr>
                      <w:r>
                        <w:t xml:space="preserve">Next, establish how much time and money you can spend on your newsletter. These factors will help determine how frequently you publish the </w:t>
                      </w:r>
                      <w:r w:rsidR="00551EE7">
                        <w:t>magazine</w:t>
                      </w:r>
                      <w:r>
                        <w:t xml:space="preserve"> and its length.</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3872" behindDoc="0" locked="0" layoutInCell="0" allowOverlap="1" wp14:anchorId="7463BACD" wp14:editId="31024D4C">
                <wp:simplePos x="0" y="0"/>
                <wp:positionH relativeFrom="page">
                  <wp:posOffset>4102100</wp:posOffset>
                </wp:positionH>
                <wp:positionV relativeFrom="page">
                  <wp:posOffset>2971800</wp:posOffset>
                </wp:positionV>
                <wp:extent cx="1498600" cy="2517140"/>
                <wp:effectExtent l="0" t="0" r="0" b="0"/>
                <wp:wrapNone/>
                <wp:docPr id="11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3BACD" id="Text Box 132" o:spid="_x0000_s1032" type="#_x0000_t202" style="position:absolute;margin-left:323pt;margin-top:234pt;width:118pt;height:198.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" o:allowincell="f" filled="f" stroked="f">
                <v:textbox style="mso-next-textbox:#Text Box 13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4896" behindDoc="0" locked="0" layoutInCell="0" allowOverlap="1" wp14:anchorId="405C3C25" wp14:editId="2D7C219F">
                <wp:simplePos x="0" y="0"/>
                <wp:positionH relativeFrom="page">
                  <wp:posOffset>5753735</wp:posOffset>
                </wp:positionH>
                <wp:positionV relativeFrom="page">
                  <wp:posOffset>2971800</wp:posOffset>
                </wp:positionV>
                <wp:extent cx="1498600" cy="2517140"/>
                <wp:effectExtent l="0" t="0" r="0" b="0"/>
                <wp:wrapNone/>
                <wp:docPr id="1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3C25" id="Text Box 133" o:spid="_x0000_s1033" type="#_x0000_t202" style="position:absolute;margin-left:453.05pt;margin-top:234pt;width:118pt;height:198.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" o:allowincell="f" filled="f" stroked="f">
                <v:textbox inset="0,0,0,0">
                  <w:txbxContent/>
                </v:textbox>
                <w10:wrap anchorx="page" anchory="page"/>
              </v:shape>
            </w:pict>
          </mc:Fallback>
        </mc:AlternateContent>
      </w:r>
    </w:p>
    <w:p w14:paraId="5C59F88E" w14:textId="77777777" w:rsidR="00DE7C8E" w:rsidRDefault="00192A16">
      <w:pPr>
        <w:rPr>
          <w:noProof/>
        </w:rPr>
      </w:pPr>
      <w:r>
        <w:rPr>
          <w:noProof/>
          <w:lang w:val="en-CA" w:eastAsia="en-CA"/>
        </w:rPr>
        <mc:AlternateContent>
          <mc:Choice Requires="wps">
            <w:drawing>
              <wp:anchor distT="0" distB="0" distL="114300" distR="114300" simplePos="0" relativeHeight="251621888" behindDoc="0" locked="0" layoutInCell="0" allowOverlap="1" wp14:anchorId="0E22A3DC" wp14:editId="61F4F341">
                <wp:simplePos x="0" y="0"/>
                <wp:positionH relativeFrom="page">
                  <wp:posOffset>2451735</wp:posOffset>
                </wp:positionH>
                <wp:positionV relativeFrom="page">
                  <wp:posOffset>6208395</wp:posOffset>
                </wp:positionV>
                <wp:extent cx="1497965" cy="3005455"/>
                <wp:effectExtent l="0" t="0" r="0" b="0"/>
                <wp:wrapNone/>
                <wp:docPr id="1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58390FD6" w14:textId="77777777" w:rsidR="00DE7C8E" w:rsidRDefault="00DE7C8E">
                            <w:pPr>
                              <w:pStyle w:val="BodyText"/>
                              <w:spacing w:line="240" w:lineRule="exac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create credibility and build your organization’s identity among peers, members, employees, or vendors.</w:t>
                            </w:r>
                          </w:p>
                          <w:p w14:paraId="20216A46" w14:textId="77777777" w:rsidR="00DE7C8E" w:rsidRDefault="00DE7C8E">
                            <w:pPr>
                              <w:pStyle w:val="BodyText"/>
                              <w:spacing w:line="240" w:lineRule="exact"/>
                            </w:pPr>
                            <w:r>
                              <w:t xml:space="preserve">First, determine the audience of the </w:t>
                            </w:r>
                            <w:r w:rsidR="00551EE7">
                              <w:t>magazine</w:t>
                            </w:r>
                            <w:r>
                              <w:t>. This could be anyone who might benefit from the information it contains, for example, employees or people interested in purchasing a product or in requesting your service.</w:t>
                            </w:r>
                          </w:p>
                          <w:p w14:paraId="3CF6B7A0" w14:textId="77777777" w:rsidR="00DE7C8E" w:rsidRDefault="00DE7C8E">
                            <w:pPr>
                              <w:pStyle w:val="BodyText"/>
                              <w:spacing w:line="240" w:lineRule="exact"/>
                            </w:pPr>
                            <w:r>
                              <w:t xml:space="preserve">You can compile a mailing list from business </w:t>
                            </w:r>
                            <w:proofErr w:type="gramStart"/>
                            <w:r>
                              <w:t>reply</w:t>
                            </w:r>
                            <w:proofErr w:type="gramEnd"/>
                            <w:r>
                              <w:t xml:space="preserve"> cards, customer information sheets, business cards collected at trade shows, or membership lists. You might consider purchasing a mailing list from a company.</w:t>
                            </w:r>
                          </w:p>
                          <w:p w14:paraId="5FEF57CE" w14:textId="77777777" w:rsidR="00DE7C8E" w:rsidRDefault="00DE7C8E">
                            <w:pPr>
                              <w:pStyle w:val="BodyText"/>
                              <w:spacing w:line="240" w:lineRule="exact"/>
                            </w:pPr>
                            <w:r>
                              <w:t>Next, establish how much time and money you can spend on your newsletter. These factors will help determine how frequently you publish the newsletter and its length. It’s recommended that you publish your newsletter at least quarterly so that it’s considered a consistent source of information. Your customers or employees will look forward to its arrival.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A3DC" id="Text Box 15" o:spid="_x0000_s1034" type="#_x0000_t202" style="position:absolute;margin-left:193.05pt;margin-top:488.85pt;width:117.95pt;height:236.6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" o:allowincell="f" filled="f" stroked="f">
                <v:textbox inset="0,0,0,0">
                  <w:txbxContent>
                    <w:p w14:paraId="58390FD6" w14:textId="77777777" w:rsidR="00DE7C8E" w:rsidRDefault="00DE7C8E">
                      <w:pPr>
                        <w:pStyle w:val="BodyText"/>
                        <w:spacing w:line="240" w:lineRule="exac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create credibility and build your organization’s identity among peers, members, employees, or vendors.</w:t>
                      </w:r>
                    </w:p>
                    <w:p w14:paraId="20216A46" w14:textId="77777777" w:rsidR="00DE7C8E" w:rsidRDefault="00DE7C8E">
                      <w:pPr>
                        <w:pStyle w:val="BodyText"/>
                        <w:spacing w:line="240" w:lineRule="exact"/>
                      </w:pPr>
                      <w:r>
                        <w:t xml:space="preserve">First, determine the audience of the </w:t>
                      </w:r>
                      <w:r w:rsidR="00551EE7">
                        <w:t>magazine</w:t>
                      </w:r>
                      <w:r>
                        <w:t>. This could be anyone who might benefit from the information it contains, for example, employees or people interested in purchasing a product or in requesting your service.</w:t>
                      </w:r>
                    </w:p>
                    <w:p w14:paraId="3CF6B7A0" w14:textId="77777777" w:rsidR="00DE7C8E" w:rsidRDefault="00DE7C8E">
                      <w:pPr>
                        <w:pStyle w:val="BodyText"/>
                        <w:spacing w:line="240" w:lineRule="exact"/>
                      </w:pPr>
                      <w:r>
                        <w:t>You can compile a mailing list from business reply cards, customer information sheets, business cards collected at trade shows, or membership lists. You might consider purchasing a mailing list from a company.</w:t>
                      </w:r>
                    </w:p>
                    <w:p w14:paraId="5FEF57CE" w14:textId="77777777" w:rsidR="00DE7C8E" w:rsidRDefault="00DE7C8E">
                      <w:pPr>
                        <w:pStyle w:val="BodyText"/>
                        <w:spacing w:line="240" w:lineRule="exact"/>
                      </w:pPr>
                      <w:r>
                        <w:t>Next, establish how much time and money you can spend on your newsletter. These factors will help determine how frequently you publish the newsletter and its length. It’s recommended that you publish your newsletter at least quarterly so that it’s considered a consistent source of information. Your customers or employees will look forward to its arrival.</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5920" behindDoc="0" locked="0" layoutInCell="0" allowOverlap="1" wp14:anchorId="0D24F7A2" wp14:editId="5E3CAE5C">
                <wp:simplePos x="0" y="0"/>
                <wp:positionH relativeFrom="page">
                  <wp:posOffset>4102100</wp:posOffset>
                </wp:positionH>
                <wp:positionV relativeFrom="page">
                  <wp:posOffset>6208395</wp:posOffset>
                </wp:positionV>
                <wp:extent cx="1498600" cy="3005455"/>
                <wp:effectExtent l="0" t="0" r="0" b="0"/>
                <wp:wrapNone/>
                <wp:docPr id="1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4F7A2" id="Text Box 136" o:spid="_x0000_s1035" type="#_x0000_t202" style="position:absolute;margin-left:323pt;margin-top:488.85pt;width:118pt;height:236.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" o:allowincell="f" filled="f" stroked="f">
                <v:textbox style="mso-next-textbox:#Text Box 13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6944" behindDoc="0" locked="0" layoutInCell="0" allowOverlap="1" wp14:anchorId="58F9D537" wp14:editId="03757800">
                <wp:simplePos x="0" y="0"/>
                <wp:positionH relativeFrom="page">
                  <wp:posOffset>5753735</wp:posOffset>
                </wp:positionH>
                <wp:positionV relativeFrom="page">
                  <wp:posOffset>6208395</wp:posOffset>
                </wp:positionV>
                <wp:extent cx="1498600" cy="3005455"/>
                <wp:effectExtent l="0" t="0" r="0" b="0"/>
                <wp:wrapNone/>
                <wp:docPr id="11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9D537" id="Text Box 137" o:spid="_x0000_s1036" type="#_x0000_t202" style="position:absolute;margin-left:453.05pt;margin-top:488.85pt;width:118pt;height:236.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" o:allowincell="f" filled="f" stroked="f">
                <v:textbox inset="0,0,0,0">
                  <w:txbxContent/>
                </v:textbox>
                <w10:wrap anchorx="page" anchory="page"/>
              </v:shape>
            </w:pict>
          </mc:Fallback>
        </mc:AlternateContent>
      </w:r>
    </w:p>
    <w:p w14:paraId="02A13947" w14:textId="77777777" w:rsidR="00DE7C8E" w:rsidRDefault="00DE7C8E">
      <w:pPr>
        <w:rPr>
          <w:noProof/>
        </w:rPr>
      </w:pPr>
    </w:p>
    <w:p w14:paraId="7E1F1C86" w14:textId="77777777" w:rsidR="00DE7C8E" w:rsidRDefault="00192A16">
      <w:pPr>
        <w:rPr>
          <w:noProof/>
        </w:rPr>
      </w:pPr>
      <w:r>
        <w:rPr>
          <w:noProof/>
          <w:lang w:val="en-CA" w:eastAsia="en-CA"/>
        </w:rPr>
        <mc:AlternateContent>
          <mc:Choice Requires="wps">
            <w:drawing>
              <wp:anchor distT="0" distB="0" distL="114300" distR="114300" simplePos="0" relativeHeight="251615744" behindDoc="0" locked="0" layoutInCell="0" allowOverlap="1" wp14:anchorId="4C894362" wp14:editId="48EAE6F6">
                <wp:simplePos x="0" y="0"/>
                <wp:positionH relativeFrom="page">
                  <wp:posOffset>737235</wp:posOffset>
                </wp:positionH>
                <wp:positionV relativeFrom="page">
                  <wp:posOffset>2174240</wp:posOffset>
                </wp:positionV>
                <wp:extent cx="1143000" cy="2286000"/>
                <wp:effectExtent l="0" t="0" r="0" b="0"/>
                <wp:wrapNone/>
                <wp:docPr id="1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3B6E7" w14:textId="77777777" w:rsidR="00DE7C8E" w:rsidRPr="00512F9A" w:rsidRDefault="00DE7C8E">
                            <w:pPr>
                              <w:pStyle w:val="BodyText"/>
                              <w:rPr>
                                <w:b/>
                                <w:i/>
                                <w:color w:val="FFFFFF"/>
                              </w:rPr>
                            </w:pPr>
                            <w:r w:rsidRPr="00512F9A">
                              <w:rPr>
                                <w:b/>
                                <w:i/>
                                <w:color w:val="FFFFFF"/>
                              </w:rPr>
                              <w:t>Special Interest Articles:</w:t>
                            </w:r>
                          </w:p>
                          <w:p w14:paraId="5A4CB66D" w14:textId="77777777" w:rsidR="00DE7C8E" w:rsidRPr="00512F9A" w:rsidRDefault="00DE7C8E">
                            <w:pPr>
                              <w:rPr>
                                <w:color w:val="FFFFFF"/>
                                <w:szCs w:val="18"/>
                              </w:rPr>
                            </w:pPr>
                          </w:p>
                          <w:p w14:paraId="4BFF4CC3" w14:textId="77777777" w:rsidR="00DE7C8E" w:rsidRPr="00512F9A" w:rsidRDefault="00DE7C8E">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t>Add a highlight or your point of interest here.</w:t>
                            </w:r>
                          </w:p>
                          <w:p w14:paraId="1C30B487" w14:textId="77777777" w:rsidR="00DE7C8E" w:rsidRPr="00512F9A" w:rsidRDefault="00DE7C8E">
                            <w:pPr>
                              <w:pStyle w:val="BodyTextIndent"/>
                              <w:spacing w:line="220" w:lineRule="exact"/>
                              <w:rPr>
                                <w:color w:val="FFFFFF"/>
                                <w:szCs w:val="18"/>
                              </w:rPr>
                            </w:pPr>
                          </w:p>
                          <w:p w14:paraId="138A50CC" w14:textId="77777777"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p w14:paraId="3C4A6CF7" w14:textId="77777777" w:rsidR="00DE7C8E" w:rsidRPr="00512F9A" w:rsidRDefault="00DE7C8E">
                            <w:pPr>
                              <w:pStyle w:val="BodyTextIndent"/>
                              <w:spacing w:line="220" w:lineRule="exact"/>
                              <w:rPr>
                                <w:color w:val="FFFFFF"/>
                                <w:szCs w:val="18"/>
                              </w:rPr>
                            </w:pPr>
                          </w:p>
                          <w:p w14:paraId="0E4304D1" w14:textId="77777777"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94362" id="Text Box 9" o:spid="_x0000_s1037" type="#_x0000_t202" style="position:absolute;margin-left:58.05pt;margin-top:171.2pt;width:90pt;height:180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" o:allowincell="f" filled="f" stroked="f">
                <v:textbox>
                  <w:txbxContent>
                    <w:p w14:paraId="67C3B6E7" w14:textId="77777777" w:rsidR="00DE7C8E" w:rsidRPr="00512F9A" w:rsidRDefault="00DE7C8E">
                      <w:pPr>
                        <w:pStyle w:val="BodyText"/>
                        <w:rPr>
                          <w:b/>
                          <w:i/>
                          <w:color w:val="FFFFFF"/>
                        </w:rPr>
                      </w:pPr>
                      <w:r w:rsidRPr="00512F9A">
                        <w:rPr>
                          <w:b/>
                          <w:i/>
                          <w:color w:val="FFFFFF"/>
                        </w:rPr>
                        <w:t>Special Interest Articles:</w:t>
                      </w:r>
                    </w:p>
                    <w:p w14:paraId="5A4CB66D" w14:textId="77777777" w:rsidR="00DE7C8E" w:rsidRPr="00512F9A" w:rsidRDefault="00DE7C8E">
                      <w:pPr>
                        <w:rPr>
                          <w:color w:val="FFFFFF"/>
                          <w:szCs w:val="18"/>
                        </w:rPr>
                      </w:pPr>
                    </w:p>
                    <w:p w14:paraId="4BFF4CC3" w14:textId="77777777" w:rsidR="00DE7C8E" w:rsidRPr="00512F9A" w:rsidRDefault="00DE7C8E">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t>Add a highlight or your point of interest here.</w:t>
                      </w:r>
                    </w:p>
                    <w:p w14:paraId="1C30B487" w14:textId="77777777" w:rsidR="00DE7C8E" w:rsidRPr="00512F9A" w:rsidRDefault="00DE7C8E">
                      <w:pPr>
                        <w:pStyle w:val="BodyTextIndent"/>
                        <w:spacing w:line="220" w:lineRule="exact"/>
                        <w:rPr>
                          <w:color w:val="FFFFFF"/>
                          <w:szCs w:val="18"/>
                        </w:rPr>
                      </w:pPr>
                    </w:p>
                    <w:p w14:paraId="138A50CC" w14:textId="77777777"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p w14:paraId="3C4A6CF7" w14:textId="77777777" w:rsidR="00DE7C8E" w:rsidRPr="00512F9A" w:rsidRDefault="00DE7C8E">
                      <w:pPr>
                        <w:pStyle w:val="BodyTextIndent"/>
                        <w:spacing w:line="220" w:lineRule="exact"/>
                        <w:rPr>
                          <w:color w:val="FFFFFF"/>
                          <w:szCs w:val="18"/>
                        </w:rPr>
                      </w:pPr>
                    </w:p>
                    <w:p w14:paraId="0E4304D1" w14:textId="77777777"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txbxContent>
                </v:textbox>
                <w10:wrap anchorx="page" anchory="page"/>
              </v:shape>
            </w:pict>
          </mc:Fallback>
        </mc:AlternateContent>
      </w:r>
    </w:p>
    <w:p w14:paraId="0A9648AE" w14:textId="77777777" w:rsidR="00DE7C8E" w:rsidRDefault="00DE7C8E">
      <w:pPr>
        <w:rPr>
          <w:noProof/>
        </w:rPr>
      </w:pPr>
    </w:p>
    <w:p w14:paraId="426EF954" w14:textId="77777777" w:rsidR="00DE7C8E" w:rsidRDefault="00192A16">
      <w:pPr>
        <w:rPr>
          <w:noProof/>
        </w:rPr>
      </w:pPr>
      <w:r>
        <w:rPr>
          <w:noProof/>
          <w:lang w:val="en-CA" w:eastAsia="en-CA"/>
        </w:rPr>
        <mc:AlternateContent>
          <mc:Choice Requires="wps">
            <w:drawing>
              <wp:anchor distT="0" distB="0" distL="114300" distR="114300" simplePos="0" relativeHeight="251616768" behindDoc="0" locked="0" layoutInCell="0" allowOverlap="1" wp14:anchorId="76AB3578" wp14:editId="212F2F16">
                <wp:simplePos x="0" y="0"/>
                <wp:positionH relativeFrom="page">
                  <wp:posOffset>813435</wp:posOffset>
                </wp:positionH>
                <wp:positionV relativeFrom="page">
                  <wp:posOffset>5374640</wp:posOffset>
                </wp:positionV>
                <wp:extent cx="1257300" cy="1840230"/>
                <wp:effectExtent l="0" t="0" r="0" b="0"/>
                <wp:wrapNone/>
                <wp:docPr id="1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1D6CB" w14:textId="77777777" w:rsidR="00DE7C8E" w:rsidRPr="00512F9A" w:rsidRDefault="00DE7C8E">
                            <w:pPr>
                              <w:pStyle w:val="BodyText"/>
                              <w:rPr>
                                <w:b/>
                                <w:i/>
                                <w:color w:val="FFFFFF"/>
                              </w:rPr>
                            </w:pPr>
                            <w:r w:rsidRPr="00512F9A">
                              <w:rPr>
                                <w:b/>
                                <w:i/>
                                <w:color w:val="FFFFFF"/>
                              </w:rPr>
                              <w:t>Individual Highlights:</w:t>
                            </w:r>
                          </w:p>
                          <w:p w14:paraId="633A0349"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2</w:t>
                            </w:r>
                          </w:p>
                          <w:p w14:paraId="439CE3AE"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3</w:t>
                            </w:r>
                          </w:p>
                          <w:p w14:paraId="74D77415"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4</w:t>
                            </w:r>
                          </w:p>
                          <w:p w14:paraId="088D3CB9"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5</w:t>
                            </w:r>
                          </w:p>
                          <w:p w14:paraId="2D5F38AF"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Last Story</w:t>
                            </w:r>
                            <w:r w:rsidRPr="00512F9A">
                              <w:rPr>
                                <w:color w:val="FFFFFF"/>
                                <w:szCs w:val="18"/>
                              </w:rPr>
                              <w:tab/>
                              <w:t>6</w:t>
                            </w:r>
                          </w:p>
                          <w:p w14:paraId="390E633F" w14:textId="77777777" w:rsidR="00DE7C8E" w:rsidRPr="00512F9A" w:rsidRDefault="00DE7C8E">
                            <w:pPr>
                              <w:pStyle w:val="BodyTextIndent"/>
                              <w:tabs>
                                <w:tab w:val="clear" w:pos="180"/>
                                <w:tab w:val="right" w:pos="1620"/>
                              </w:tabs>
                              <w:spacing w:line="360" w:lineRule="exact"/>
                              <w:ind w:firstLine="0"/>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3578" id="Text Box 10" o:spid="_x0000_s1038" type="#_x0000_t202" style="position:absolute;margin-left:64.05pt;margin-top:423.2pt;width:99pt;height:144.9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" o:allowincell="f" filled="f" stroked="f">
                <v:textbox inset="0,0,0,0">
                  <w:txbxContent>
                    <w:p w14:paraId="2E21D6CB" w14:textId="77777777" w:rsidR="00DE7C8E" w:rsidRPr="00512F9A" w:rsidRDefault="00DE7C8E">
                      <w:pPr>
                        <w:pStyle w:val="BodyText"/>
                        <w:rPr>
                          <w:b/>
                          <w:i/>
                          <w:color w:val="FFFFFF"/>
                        </w:rPr>
                      </w:pPr>
                      <w:r w:rsidRPr="00512F9A">
                        <w:rPr>
                          <w:b/>
                          <w:i/>
                          <w:color w:val="FFFFFF"/>
                        </w:rPr>
                        <w:t>Individual Highlights:</w:t>
                      </w:r>
                    </w:p>
                    <w:p w14:paraId="633A0349"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2</w:t>
                      </w:r>
                    </w:p>
                    <w:p w14:paraId="439CE3AE"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3</w:t>
                      </w:r>
                    </w:p>
                    <w:p w14:paraId="74D77415"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4</w:t>
                      </w:r>
                    </w:p>
                    <w:p w14:paraId="088D3CB9"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5</w:t>
                      </w:r>
                    </w:p>
                    <w:p w14:paraId="2D5F38AF" w14:textId="77777777"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Last Story</w:t>
                      </w:r>
                      <w:r w:rsidRPr="00512F9A">
                        <w:rPr>
                          <w:color w:val="FFFFFF"/>
                          <w:szCs w:val="18"/>
                        </w:rPr>
                        <w:tab/>
                        <w:t>6</w:t>
                      </w:r>
                    </w:p>
                    <w:p w14:paraId="390E633F" w14:textId="77777777" w:rsidR="00DE7C8E" w:rsidRPr="00512F9A" w:rsidRDefault="00DE7C8E">
                      <w:pPr>
                        <w:pStyle w:val="BodyTextIndent"/>
                        <w:tabs>
                          <w:tab w:val="clear" w:pos="180"/>
                          <w:tab w:val="right" w:pos="1620"/>
                        </w:tabs>
                        <w:spacing w:line="360" w:lineRule="exact"/>
                        <w:ind w:firstLine="0"/>
                        <w:rPr>
                          <w:color w:val="FFFFFF"/>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0864" behindDoc="0" locked="0" layoutInCell="0" allowOverlap="1" wp14:anchorId="2A2E2773" wp14:editId="47AC330E">
                <wp:simplePos x="0" y="0"/>
                <wp:positionH relativeFrom="page">
                  <wp:posOffset>2451735</wp:posOffset>
                </wp:positionH>
                <wp:positionV relativeFrom="page">
                  <wp:posOffset>5842635</wp:posOffset>
                </wp:positionV>
                <wp:extent cx="4800600" cy="312420"/>
                <wp:effectExtent l="0" t="0" r="0" b="0"/>
                <wp:wrapNone/>
                <wp:docPr id="1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0F06" w14:textId="77777777" w:rsidR="00DE7C8E" w:rsidRPr="00891C54" w:rsidRDefault="00DE7C8E">
                            <w:pPr>
                              <w:pStyle w:val="Heading2"/>
                              <w:rPr>
                                <w:color w:val="auto"/>
                              </w:rPr>
                            </w:pPr>
                            <w:r w:rsidRPr="00891C54">
                              <w:rPr>
                                <w:color w:val="auto"/>
                              </w:rPr>
                              <w:t>Second Story Headline</w:t>
                            </w:r>
                          </w:p>
                          <w:p w14:paraId="503FFE91"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E2773" id="Text Box 14" o:spid="_x0000_s1039" type="#_x0000_t202" style="position:absolute;margin-left:193.05pt;margin-top:460.05pt;width:378pt;height:24.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" o:allowincell="f" filled="f" stroked="f">
                <v:textbox inset="0,0,0,0">
                  <w:txbxContent>
                    <w:p w14:paraId="098F0F06" w14:textId="77777777" w:rsidR="00DE7C8E" w:rsidRPr="00891C54" w:rsidRDefault="00DE7C8E">
                      <w:pPr>
                        <w:pStyle w:val="Heading2"/>
                        <w:rPr>
                          <w:color w:val="auto"/>
                        </w:rPr>
                      </w:pPr>
                      <w:r w:rsidRPr="00891C54">
                        <w:rPr>
                          <w:color w:val="auto"/>
                        </w:rPr>
                        <w:t>Second Story Headline</w:t>
                      </w:r>
                    </w:p>
                    <w:p w14:paraId="503FFE91"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7792" behindDoc="0" locked="0" layoutInCell="0" allowOverlap="1" wp14:anchorId="342F767B" wp14:editId="1BE110B9">
                <wp:simplePos x="0" y="0"/>
                <wp:positionH relativeFrom="page">
                  <wp:posOffset>2451735</wp:posOffset>
                </wp:positionH>
                <wp:positionV relativeFrom="page">
                  <wp:posOffset>2059940</wp:posOffset>
                </wp:positionV>
                <wp:extent cx="4800600" cy="342900"/>
                <wp:effectExtent l="0" t="0" r="0" b="0"/>
                <wp:wrapNone/>
                <wp:docPr id="1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C155" w14:textId="77777777" w:rsidR="00DE7C8E" w:rsidRPr="00891C54" w:rsidRDefault="00DE7C8E">
                            <w:pPr>
                              <w:pStyle w:val="Heading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F767B" id="Text Box 11" o:spid="_x0000_s1040" type="#_x0000_t202" style="position:absolute;margin-left:193.05pt;margin-top:162.2pt;width:378pt;height:2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" o:allowincell="f" filled="f" stroked="f">
                <v:textbox inset="0,0,0,0">
                  <w:txbxContent>
                    <w:p w14:paraId="5F18C155" w14:textId="77777777" w:rsidR="00DE7C8E" w:rsidRPr="00891C54" w:rsidRDefault="00DE7C8E">
                      <w:pPr>
                        <w:pStyle w:val="Heading9"/>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9840" behindDoc="0" locked="0" layoutInCell="0" allowOverlap="1" wp14:anchorId="244B39FD" wp14:editId="74FC5BE6">
                <wp:simplePos x="0" y="0"/>
                <wp:positionH relativeFrom="page">
                  <wp:posOffset>2451735</wp:posOffset>
                </wp:positionH>
                <wp:positionV relativeFrom="page">
                  <wp:posOffset>2555240</wp:posOffset>
                </wp:positionV>
                <wp:extent cx="4800600" cy="312420"/>
                <wp:effectExtent l="0" t="0" r="0" b="0"/>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127C" w14:textId="77777777" w:rsidR="00DE7C8E" w:rsidRPr="00891C54" w:rsidRDefault="00DE7C8E">
                            <w:pPr>
                              <w:pStyle w:val="Heading1"/>
                              <w:rPr>
                                <w:color w:val="auto"/>
                              </w:rPr>
                            </w:pPr>
                            <w:r w:rsidRPr="00891C54">
                              <w:rPr>
                                <w:color w:val="auto"/>
                              </w:rPr>
                              <w:t>Lead Story Headline</w:t>
                            </w:r>
                          </w:p>
                          <w:p w14:paraId="4909EA20" w14:textId="77777777" w:rsidR="00DE7C8E" w:rsidRPr="00891C54" w:rsidRDefault="00DE7C8E">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39FD" id="Text Box 13" o:spid="_x0000_s1041" type="#_x0000_t202" style="position:absolute;margin-left:193.05pt;margin-top:201.2pt;width:378pt;height:24.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" o:allowincell="f" filled="f" stroked="f">
                <v:textbox inset="0,0,0,0">
                  <w:txbxContent>
                    <w:p w14:paraId="3498127C" w14:textId="77777777" w:rsidR="00DE7C8E" w:rsidRPr="00891C54" w:rsidRDefault="00DE7C8E">
                      <w:pPr>
                        <w:pStyle w:val="Heading1"/>
                        <w:rPr>
                          <w:color w:val="auto"/>
                        </w:rPr>
                      </w:pPr>
                      <w:r w:rsidRPr="00891C54">
                        <w:rPr>
                          <w:color w:val="auto"/>
                        </w:rPr>
                        <w:t>Lead Story Headline</w:t>
                      </w:r>
                    </w:p>
                    <w:p w14:paraId="4909EA20" w14:textId="77777777" w:rsidR="00DE7C8E" w:rsidRPr="00891C54" w:rsidRDefault="00DE7C8E">
                      <w:pPr>
                        <w:pStyle w:val="Heading1"/>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3696" behindDoc="1" locked="0" layoutInCell="0" allowOverlap="1" wp14:anchorId="105E8137" wp14:editId="148FDBCC">
                <wp:simplePos x="0" y="0"/>
                <wp:positionH relativeFrom="page">
                  <wp:posOffset>622935</wp:posOffset>
                </wp:positionH>
                <wp:positionV relativeFrom="page">
                  <wp:posOffset>447040</wp:posOffset>
                </wp:positionV>
                <wp:extent cx="1485900" cy="9156700"/>
                <wp:effectExtent l="0" t="0" r="0" b="0"/>
                <wp:wrapNone/>
                <wp:docPr id="109"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EFB96" id="DOM 1" o:spid="_x0000_s1026" alt="Green design rectangle" style="position:absolute;margin-left:49.05pt;margin-top:35.2pt;width:117pt;height:72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" o:allowincell="f" fillcolor="#663" stroked="f" strokeweight="0">
                <v:fill opacity="43176f"/>
                <w10:wrap anchorx="page" anchory="page"/>
              </v:rect>
            </w:pict>
          </mc:Fallback>
        </mc:AlternateContent>
      </w:r>
      <w:r w:rsidR="00DE7C8E">
        <w:rPr>
          <w:noProof/>
        </w:rPr>
        <w:br w:type="page"/>
      </w:r>
    </w:p>
    <w:p w14:paraId="365FD53F" w14:textId="77777777" w:rsidR="00DE7C8E" w:rsidRDefault="00DE7C8E">
      <w:pPr>
        <w:rPr>
          <w:noProof/>
        </w:rPr>
      </w:pPr>
    </w:p>
    <w:p w14:paraId="1584A18A" w14:textId="77777777" w:rsidR="00DE7C8E" w:rsidRDefault="00DE7C8E">
      <w:pPr>
        <w:rPr>
          <w:noProof/>
        </w:rPr>
      </w:pPr>
    </w:p>
    <w:p w14:paraId="1C35E1D5" w14:textId="77777777" w:rsidR="00DE7C8E" w:rsidRDefault="00192A16">
      <w:pPr>
        <w:rPr>
          <w:noProof/>
        </w:rPr>
      </w:pPr>
      <w:r>
        <w:rPr>
          <w:noProof/>
          <w:lang w:val="en-CA" w:eastAsia="en-CA"/>
        </w:rPr>
        <mc:AlternateContent>
          <mc:Choice Requires="wps">
            <w:drawing>
              <wp:anchor distT="0" distB="0" distL="114300" distR="114300" simplePos="0" relativeHeight="251702784" behindDoc="0" locked="0" layoutInCell="1" allowOverlap="1" wp14:anchorId="6DEFD927" wp14:editId="256AA847">
                <wp:simplePos x="0" y="0"/>
                <wp:positionH relativeFrom="column">
                  <wp:posOffset>152400</wp:posOffset>
                </wp:positionH>
                <wp:positionV relativeFrom="paragraph">
                  <wp:posOffset>160020</wp:posOffset>
                </wp:positionV>
                <wp:extent cx="1250315" cy="1730375"/>
                <wp:effectExtent l="0" t="0" r="0" b="0"/>
                <wp:wrapNone/>
                <wp:docPr id="10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611A5" w14:textId="77777777" w:rsidR="00DE7C8E" w:rsidRDefault="00192A16">
                            <w:r>
                              <w:rPr>
                                <w:noProof/>
                                <w:lang w:val="en-CA" w:eastAsia="en-CA"/>
                              </w:rPr>
                              <w:drawing>
                                <wp:inline distT="0" distB="0" distL="0" distR="0" wp14:anchorId="1B160C1B" wp14:editId="37DB355C">
                                  <wp:extent cx="1066800" cy="1638300"/>
                                  <wp:effectExtent l="0" t="0" r="0" b="0"/>
                                  <wp:docPr id="18" name="Picture 1" descr="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EFD927" id="Text Box 241" o:spid="_x0000_s1042" type="#_x0000_t202" style="position:absolute;margin-left:12pt;margin-top:12.6pt;width:98.45pt;height:136.2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" stroked="f">
                <v:textbox style="mso-fit-shape-to-text:t">
                  <w:txbxContent>
                    <w:p w14:paraId="4F9611A5" w14:textId="77777777" w:rsidR="00DE7C8E" w:rsidRDefault="00192A16">
                      <w:r>
                        <w:rPr>
                          <w:noProof/>
                          <w:lang w:val="en-CA" w:eastAsia="en-CA"/>
                        </w:rPr>
                        <w:drawing>
                          <wp:inline distT="0" distB="0" distL="0" distR="0" wp14:anchorId="1B160C1B" wp14:editId="37DB355C">
                            <wp:extent cx="1066800" cy="1638300"/>
                            <wp:effectExtent l="0" t="0" r="0" b="0"/>
                            <wp:docPr id="18" name="Picture 1" descr="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638300"/>
                                    </a:xfrm>
                                    <a:prstGeom prst="rect">
                                      <a:avLst/>
                                    </a:prstGeom>
                                    <a:noFill/>
                                    <a:ln>
                                      <a:noFill/>
                                    </a:ln>
                                  </pic:spPr>
                                </pic:pic>
                              </a:graphicData>
                            </a:graphic>
                          </wp:inline>
                        </w:drawing>
                      </w:r>
                    </w:p>
                  </w:txbxContent>
                </v:textbox>
              </v:shape>
            </w:pict>
          </mc:Fallback>
        </mc:AlternateContent>
      </w:r>
    </w:p>
    <w:p w14:paraId="5A2572C8" w14:textId="77777777" w:rsidR="00DE7C8E" w:rsidRDefault="00DE7C8E">
      <w:pPr>
        <w:rPr>
          <w:noProof/>
        </w:rPr>
      </w:pPr>
    </w:p>
    <w:p w14:paraId="69B14AA8" w14:textId="77777777" w:rsidR="00DE7C8E" w:rsidRDefault="00DE7C8E">
      <w:pPr>
        <w:rPr>
          <w:noProof/>
        </w:rPr>
      </w:pPr>
    </w:p>
    <w:p w14:paraId="5189ED5D" w14:textId="77777777" w:rsidR="00DE7C8E" w:rsidRDefault="00192A16">
      <w:pPr>
        <w:rPr>
          <w:noProof/>
        </w:rPr>
      </w:pPr>
      <w:r>
        <w:rPr>
          <w:noProof/>
          <w:lang w:val="en-CA" w:eastAsia="en-CA"/>
        </w:rPr>
        <mc:AlternateContent>
          <mc:Choice Requires="wps">
            <w:drawing>
              <wp:anchor distT="0" distB="0" distL="114300" distR="114300" simplePos="0" relativeHeight="251623936" behindDoc="0" locked="0" layoutInCell="0" allowOverlap="1" wp14:anchorId="07C6700E" wp14:editId="62C58EC4">
                <wp:simplePos x="0" y="0"/>
                <wp:positionH relativeFrom="page">
                  <wp:posOffset>2506345</wp:posOffset>
                </wp:positionH>
                <wp:positionV relativeFrom="page">
                  <wp:posOffset>1521460</wp:posOffset>
                </wp:positionV>
                <wp:extent cx="1498600" cy="2381885"/>
                <wp:effectExtent l="0" t="0" r="0" b="0"/>
                <wp:wrapNone/>
                <wp:docPr id="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00B61956" w14:textId="77777777"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14:paraId="64F69696" w14:textId="77777777" w:rsidR="00DE7C8E" w:rsidRDefault="00DE7C8E">
                            <w:pPr>
                              <w:pStyle w:val="BodyText"/>
                            </w:pPr>
                            <w:r>
                              <w:t xml:space="preserve">While your main goal in distributing a newsletter might be to sell your product or service, the key to a successful </w:t>
                            </w:r>
                            <w:r w:rsidR="00551EE7">
                              <w:t xml:space="preserve">magazine </w:t>
                            </w:r>
                            <w:r>
                              <w:t>is making it useful to your readers.</w:t>
                            </w:r>
                          </w:p>
                          <w:p w14:paraId="62FBE7FC" w14:textId="77777777" w:rsidR="00DE7C8E" w:rsidRDefault="00DE7C8E">
                            <w:pPr>
                              <w:pStyle w:val="BodyText"/>
                            </w:pPr>
                            <w:r>
                              <w:t>A great way to add useful content to this newsletter is to develop and write your own articles, or to include a calendar of upcoming events or a special offer that promotes a new product.</w:t>
                            </w:r>
                          </w:p>
                          <w:p w14:paraId="74FF9EA3" w14:textId="77777777" w:rsidR="00DE7C8E" w:rsidRDefault="00DE7C8E">
                            <w:pPr>
                              <w:pStyle w:val="BodyText"/>
                            </w:pPr>
                            <w:r>
                              <w:t xml:space="preserve">You can also research articles or find “filler” articles by accessing the World Wide Web. You can write about a variety of </w:t>
                            </w:r>
                            <w:proofErr w:type="gramStart"/>
                            <w:r>
                              <w:t>topics, but</w:t>
                            </w:r>
                            <w:proofErr w:type="gramEnd"/>
                            <w:r>
                              <w:t xml:space="preserve"> try to keep your articles short.</w:t>
                            </w:r>
                          </w:p>
                          <w:p w14:paraId="0D75C93B" w14:textId="77777777"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xml:space="preserve"> convert it to a Web site and post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6700E" id="Text Box 24" o:spid="_x0000_s1043" type="#_x0000_t202" style="position:absolute;margin-left:197.35pt;margin-top:119.8pt;width:118pt;height:187.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" o:allowincell="f" filled="f" stroked="f">
                <v:textbox style="mso-next-textbox:#Text Box 140" inset="0,0,0,0">
                  <w:txbxContent>
                    <w:p w14:paraId="00B61956" w14:textId="77777777"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14:paraId="64F69696" w14:textId="77777777" w:rsidR="00DE7C8E" w:rsidRDefault="00DE7C8E">
                      <w:pPr>
                        <w:pStyle w:val="BodyText"/>
                      </w:pPr>
                      <w:r>
                        <w:t xml:space="preserve">While your main goal in distributing a newsletter might be to sell your product or service, the key to a successful </w:t>
                      </w:r>
                      <w:r w:rsidR="00551EE7">
                        <w:t xml:space="preserve">magazine </w:t>
                      </w:r>
                      <w:r>
                        <w:t>is making it useful to your readers.</w:t>
                      </w:r>
                    </w:p>
                    <w:p w14:paraId="62FBE7FC" w14:textId="77777777" w:rsidR="00DE7C8E" w:rsidRDefault="00DE7C8E">
                      <w:pPr>
                        <w:pStyle w:val="BodyText"/>
                      </w:pPr>
                      <w:r>
                        <w:t>A great way to add useful content to this newsletter is to develop and write your own articles, or to include a calendar of upcoming events or a special offer that promotes a new product.</w:t>
                      </w:r>
                    </w:p>
                    <w:p w14:paraId="74FF9EA3" w14:textId="77777777" w:rsidR="00DE7C8E" w:rsidRDefault="00DE7C8E">
                      <w:pPr>
                        <w:pStyle w:val="BodyText"/>
                      </w:pPr>
                      <w:r>
                        <w:t>You can also research articles or find “filler” articles by accessing the World Wide Web. You can write about a variety of topics, but try to keep your articles short.</w:t>
                      </w:r>
                    </w:p>
                    <w:p w14:paraId="0D75C93B" w14:textId="77777777"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xml:space="preserve"> convert it to a Web site and post it.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7968" behindDoc="0" locked="0" layoutInCell="0" allowOverlap="1" wp14:anchorId="5002F28F" wp14:editId="1C202D5F">
                <wp:simplePos x="0" y="0"/>
                <wp:positionH relativeFrom="page">
                  <wp:posOffset>4157345</wp:posOffset>
                </wp:positionH>
                <wp:positionV relativeFrom="page">
                  <wp:posOffset>1521460</wp:posOffset>
                </wp:positionV>
                <wp:extent cx="1498600" cy="2381885"/>
                <wp:effectExtent l="0" t="0" r="0" b="0"/>
                <wp:wrapNone/>
                <wp:docPr id="10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F28F" id="Text Box 140" o:spid="_x0000_s1044" type="#_x0000_t202" style="position:absolute;margin-left:327.35pt;margin-top:119.8pt;width:118pt;height:187.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" o:allowincell="f" filled="f" stroked="f">
                <v:textbox style="mso-next-textbox:#Text Box 141"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8992" behindDoc="0" locked="0" layoutInCell="0" allowOverlap="1" wp14:anchorId="19794BB0" wp14:editId="5D595EED">
                <wp:simplePos x="0" y="0"/>
                <wp:positionH relativeFrom="page">
                  <wp:posOffset>5808345</wp:posOffset>
                </wp:positionH>
                <wp:positionV relativeFrom="page">
                  <wp:posOffset>1521460</wp:posOffset>
                </wp:positionV>
                <wp:extent cx="1497965" cy="2381885"/>
                <wp:effectExtent l="0" t="0" r="0" b="0"/>
                <wp:wrapNone/>
                <wp:docPr id="10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94BB0" id="Text Box 141" o:spid="_x0000_s1045" type="#_x0000_t202" style="position:absolute;margin-left:457.35pt;margin-top:119.8pt;width:117.95pt;height:187.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" o:allowincell="f" filled="f" stroked="f">
                <v:textbox inset="0,0,0,0">
                  <w:txbxContent/>
                </v:textbox>
                <w10:wrap anchorx="page" anchory="page"/>
              </v:shape>
            </w:pict>
          </mc:Fallback>
        </mc:AlternateContent>
      </w:r>
    </w:p>
    <w:p w14:paraId="3363FCED" w14:textId="77777777" w:rsidR="00DE7C8E" w:rsidRDefault="00DE7C8E">
      <w:pPr>
        <w:rPr>
          <w:noProof/>
        </w:rPr>
      </w:pPr>
    </w:p>
    <w:p w14:paraId="1DEAD868" w14:textId="77777777" w:rsidR="00DE7C8E" w:rsidRDefault="00192A16">
      <w:pPr>
        <w:rPr>
          <w:noProof/>
        </w:rPr>
      </w:pPr>
      <w:r>
        <w:rPr>
          <w:noProof/>
          <w:lang w:val="en-CA" w:eastAsia="en-CA"/>
        </w:rPr>
        <mc:AlternateContent>
          <mc:Choice Requires="wps">
            <w:drawing>
              <wp:anchor distT="0" distB="0" distL="114300" distR="114300" simplePos="0" relativeHeight="251671040" behindDoc="0" locked="0" layoutInCell="0" allowOverlap="1" wp14:anchorId="489B8895" wp14:editId="11D397D8">
                <wp:simplePos x="0" y="0"/>
                <wp:positionH relativeFrom="page">
                  <wp:posOffset>5808345</wp:posOffset>
                </wp:positionH>
                <wp:positionV relativeFrom="page">
                  <wp:posOffset>4577715</wp:posOffset>
                </wp:positionV>
                <wp:extent cx="1497965" cy="2355850"/>
                <wp:effectExtent l="0" t="0" r="0" b="0"/>
                <wp:wrapNone/>
                <wp:docPr id="10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5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B8895" id="Text Box 145" o:spid="_x0000_s1046" type="#_x0000_t202" style="position:absolute;margin-left:457.35pt;margin-top:360.45pt;width:117.95pt;height:18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" o:allowincell="f" filled="f" stroked="f">
                <v:textbox inset="0,0,0,0">
                  <w:txbxContent/>
                </v:textbox>
                <w10:wrap anchorx="page" anchory="page"/>
              </v:shape>
            </w:pict>
          </mc:Fallback>
        </mc:AlternateContent>
      </w:r>
    </w:p>
    <w:p w14:paraId="557CCC1F" w14:textId="77777777" w:rsidR="00DE7C8E" w:rsidRDefault="00DE7C8E">
      <w:pPr>
        <w:rPr>
          <w:noProof/>
        </w:rPr>
      </w:pPr>
    </w:p>
    <w:p w14:paraId="2FAF9FE6" w14:textId="77777777" w:rsidR="00DE7C8E" w:rsidRDefault="00192A16">
      <w:pPr>
        <w:rPr>
          <w:noProof/>
        </w:rPr>
      </w:pPr>
      <w:r>
        <w:rPr>
          <w:noProof/>
          <w:lang w:val="en-CA" w:eastAsia="en-CA"/>
        </w:rPr>
        <mc:AlternateContent>
          <mc:Choice Requires="wps">
            <w:drawing>
              <wp:anchor distT="0" distB="0" distL="114300" distR="114300" simplePos="0" relativeHeight="251628032" behindDoc="0" locked="0" layoutInCell="0" allowOverlap="1" wp14:anchorId="7D74F987" wp14:editId="0B95BBDD">
                <wp:simplePos x="0" y="0"/>
                <wp:positionH relativeFrom="page">
                  <wp:posOffset>2506345</wp:posOffset>
                </wp:positionH>
                <wp:positionV relativeFrom="page">
                  <wp:posOffset>7668260</wp:posOffset>
                </wp:positionV>
                <wp:extent cx="1498600" cy="1477010"/>
                <wp:effectExtent l="0" t="0" r="0" b="0"/>
                <wp:wrapNone/>
                <wp:docPr id="1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22DD29A1" w14:textId="77777777" w:rsidR="00DE7C8E" w:rsidRDefault="00DE7C8E">
                            <w:pPr>
                              <w:pStyle w:val="BodyText"/>
                            </w:pPr>
                            <w:r>
                              <w:t xml:space="preserve">You can also research articles or find “filler” articles by accessing the World Wide Web. You can write about a variety of </w:t>
                            </w:r>
                            <w:proofErr w:type="gramStart"/>
                            <w:r>
                              <w:t>topics, but</w:t>
                            </w:r>
                            <w:proofErr w:type="gramEnd"/>
                            <w:r>
                              <w:t xml:space="preserve"> try to keep your articles short.</w:t>
                            </w:r>
                          </w:p>
                          <w:p w14:paraId="1992C328" w14:textId="77777777" w:rsidR="00DE7C8E" w:rsidRDefault="00DE7C8E">
                            <w:pPr>
                              <w:pStyle w:val="BodyText"/>
                            </w:pPr>
                            <w:r>
                              <w:t xml:space="preserve">Much of the content you put in your </w:t>
                            </w:r>
                            <w:r w:rsidR="00551EE7">
                              <w:t>magazine</w:t>
                            </w:r>
                            <w:r>
                              <w:t xml:space="preserve"> can also be used for your Web site. Microsoft Word offer</w:t>
                            </w:r>
                            <w:r w:rsidR="00551EE7">
                              <w:t>s a simple way to convert your magazine</w:t>
                            </w:r>
                            <w:r>
                              <w:t xml:space="preserve"> to a Web publication. So, when you’re finished writing your </w:t>
                            </w:r>
                            <w:r w:rsidR="00551EE7">
                              <w:t>magazine</w:t>
                            </w:r>
                            <w:r>
                              <w:t>, convert it to a Web site and post it.</w:t>
                            </w:r>
                          </w:p>
                          <w:p w14:paraId="2E559BD1" w14:textId="77777777"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4F987" id="Text Box 28" o:spid="_x0000_s1047" type="#_x0000_t202" style="position:absolute;margin-left:197.35pt;margin-top:603.8pt;width:118pt;height:116.3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" o:allowincell="f" filled="f" stroked="f">
                <v:textbox style="mso-next-textbox:#Text Box 148" inset="0,0,0,0">
                  <w:txbxContent>
                    <w:p w14:paraId="22DD29A1" w14:textId="77777777" w:rsidR="00DE7C8E" w:rsidRDefault="00DE7C8E">
                      <w:pPr>
                        <w:pStyle w:val="BodyText"/>
                      </w:pPr>
                      <w:r>
                        <w:t>You can also research articles or find “filler” articles by accessing the World Wide Web. You can write about a variety of topics, but try to keep your articles short.</w:t>
                      </w:r>
                    </w:p>
                    <w:p w14:paraId="1992C328" w14:textId="77777777" w:rsidR="00DE7C8E" w:rsidRDefault="00DE7C8E">
                      <w:pPr>
                        <w:pStyle w:val="BodyText"/>
                      </w:pPr>
                      <w:r>
                        <w:t xml:space="preserve">Much of the content you put in your </w:t>
                      </w:r>
                      <w:r w:rsidR="00551EE7">
                        <w:t>magazine</w:t>
                      </w:r>
                      <w:r>
                        <w:t xml:space="preserve"> can also be used for your Web site. Microsoft Word offer</w:t>
                      </w:r>
                      <w:r w:rsidR="00551EE7">
                        <w:t>s a simple way to convert your magazine</w:t>
                      </w:r>
                      <w:r>
                        <w:t xml:space="preserve"> to a Web publication. So, when you’re finished writing your </w:t>
                      </w:r>
                      <w:r w:rsidR="00551EE7">
                        <w:t>magazine</w:t>
                      </w:r>
                      <w:r>
                        <w:t>, convert it to a Web site and post it.</w:t>
                      </w:r>
                    </w:p>
                    <w:p w14:paraId="2E559BD1" w14:textId="77777777"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2064" behindDoc="0" locked="0" layoutInCell="0" allowOverlap="1" wp14:anchorId="0A54BEAB" wp14:editId="70234E21">
                <wp:simplePos x="0" y="0"/>
                <wp:positionH relativeFrom="page">
                  <wp:posOffset>4157345</wp:posOffset>
                </wp:positionH>
                <wp:positionV relativeFrom="page">
                  <wp:posOffset>7668260</wp:posOffset>
                </wp:positionV>
                <wp:extent cx="1498600" cy="1477010"/>
                <wp:effectExtent l="0" t="0" r="0" b="0"/>
                <wp:wrapNone/>
                <wp:docPr id="10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4BEAB" id="Text Box 148" o:spid="_x0000_s1048" type="#_x0000_t202" style="position:absolute;margin-left:327.35pt;margin-top:603.8pt;width:118pt;height:116.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" o:allowincell="f" filled="f" stroked="f">
                <v:textbox style="mso-next-textbox:#Text Box 14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3088" behindDoc="0" locked="0" layoutInCell="0" allowOverlap="1" wp14:anchorId="1579480B" wp14:editId="68CD91CE">
                <wp:simplePos x="0" y="0"/>
                <wp:positionH relativeFrom="page">
                  <wp:posOffset>5808345</wp:posOffset>
                </wp:positionH>
                <wp:positionV relativeFrom="page">
                  <wp:posOffset>7668260</wp:posOffset>
                </wp:positionV>
                <wp:extent cx="1497965" cy="1477010"/>
                <wp:effectExtent l="0" t="0" r="0" b="0"/>
                <wp:wrapNone/>
                <wp:docPr id="10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480B" id="Text Box 149" o:spid="_x0000_s1049" type="#_x0000_t202" style="position:absolute;margin-left:457.35pt;margin-top:603.8pt;width:117.95pt;height:116.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" o:allowincell="f" filled="f" stroked="f">
                <v:textbox inset="0,0,0,0">
                  <w:txbxContent/>
                </v:textbox>
                <w10:wrap anchorx="page" anchory="page"/>
              </v:shape>
            </w:pict>
          </mc:Fallback>
        </mc:AlternateContent>
      </w:r>
    </w:p>
    <w:p w14:paraId="7F95FDD6" w14:textId="77777777" w:rsidR="00DE7C8E" w:rsidRDefault="00DE7C8E">
      <w:pPr>
        <w:rPr>
          <w:noProof/>
        </w:rPr>
      </w:pPr>
    </w:p>
    <w:p w14:paraId="3837FF4B" w14:textId="77777777" w:rsidR="00DE7C8E" w:rsidRDefault="00192A16">
      <w:pPr>
        <w:rPr>
          <w:noProof/>
        </w:rPr>
      </w:pPr>
      <w:r>
        <w:rPr>
          <w:noProof/>
          <w:lang w:val="en-CA" w:eastAsia="en-CA"/>
        </w:rPr>
        <mc:AlternateContent>
          <mc:Choice Requires="wps">
            <w:drawing>
              <wp:anchor distT="0" distB="0" distL="114300" distR="114300" simplePos="0" relativeHeight="251670016" behindDoc="0" locked="0" layoutInCell="0" allowOverlap="1" wp14:anchorId="315F7470" wp14:editId="3602B60B">
                <wp:simplePos x="0" y="0"/>
                <wp:positionH relativeFrom="page">
                  <wp:posOffset>4157345</wp:posOffset>
                </wp:positionH>
                <wp:positionV relativeFrom="page">
                  <wp:posOffset>4577715</wp:posOffset>
                </wp:positionV>
                <wp:extent cx="1498600" cy="2394585"/>
                <wp:effectExtent l="0" t="0" r="0" b="0"/>
                <wp:wrapNone/>
                <wp:docPr id="10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F7470" id="Text Box 144" o:spid="_x0000_s1050" type="#_x0000_t202" style="position:absolute;margin-left:327.35pt;margin-top:360.45pt;width:118pt;height:188.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" o:allowincell="f" filled="f" stroked="f">
                <v:textbox style="mso-next-textbox:#Text Box 145"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25984" behindDoc="0" locked="0" layoutInCell="0" allowOverlap="1" wp14:anchorId="210E972B" wp14:editId="47CA17ED">
                <wp:simplePos x="0" y="0"/>
                <wp:positionH relativeFrom="page">
                  <wp:posOffset>2506345</wp:posOffset>
                </wp:positionH>
                <wp:positionV relativeFrom="page">
                  <wp:posOffset>4577715</wp:posOffset>
                </wp:positionV>
                <wp:extent cx="1498600" cy="2394585"/>
                <wp:effectExtent l="0" t="0" r="0" b="0"/>
                <wp:wrapNone/>
                <wp:docPr id="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3EAB6C00" w14:textId="77777777"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14:paraId="515B1B88" w14:textId="77777777" w:rsidR="00DE7C8E" w:rsidRDefault="00DE7C8E">
                            <w:pPr>
                              <w:pStyle w:val="BodyText"/>
                            </w:pPr>
                            <w:r>
                              <w:t xml:space="preserve">While your main goal in distributing a </w:t>
                            </w:r>
                            <w:r w:rsidR="00551EE7">
                              <w:t>magazine</w:t>
                            </w:r>
                            <w:r>
                              <w:t xml:space="preserve"> might be to sell your product or service, the key to a successful </w:t>
                            </w:r>
                            <w:r w:rsidR="00551EE7">
                              <w:t>magazine</w:t>
                            </w:r>
                            <w:r>
                              <w:t xml:space="preserve"> is making it useful to your readers.</w:t>
                            </w:r>
                          </w:p>
                          <w:p w14:paraId="2F3C20F3" w14:textId="77777777"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p w14:paraId="30C8DD60" w14:textId="77777777" w:rsidR="00DE7C8E" w:rsidRDefault="00DE7C8E">
                            <w:pPr>
                              <w:pStyle w:val="BodyText"/>
                            </w:pPr>
                            <w:r>
                              <w:t xml:space="preserve">You can also research articles or find “filler” articles by accessing the World Wide Web. You can write about a variety of </w:t>
                            </w:r>
                            <w:proofErr w:type="gramStart"/>
                            <w:r>
                              <w:t>topics, but</w:t>
                            </w:r>
                            <w:proofErr w:type="gramEnd"/>
                            <w:r>
                              <w:t xml:space="preserve"> try to keep your articles short.</w:t>
                            </w:r>
                          </w:p>
                          <w:p w14:paraId="24E17036" w14:textId="77777777"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convert it to a Web site and post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E972B" id="Text Box 26" o:spid="_x0000_s1051" type="#_x0000_t202" style="position:absolute;margin-left:197.35pt;margin-top:360.45pt;width:118pt;height:188.5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" o:allowincell="f" filled="f" stroked="f">
                <v:textbox style="mso-next-textbox:#Text Box 144" inset="0,0,0,0">
                  <w:txbxContent>
                    <w:p w14:paraId="3EAB6C00" w14:textId="77777777"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14:paraId="515B1B88" w14:textId="77777777" w:rsidR="00DE7C8E" w:rsidRDefault="00DE7C8E">
                      <w:pPr>
                        <w:pStyle w:val="BodyText"/>
                      </w:pPr>
                      <w:r>
                        <w:t xml:space="preserve">While your main goal in distributing a </w:t>
                      </w:r>
                      <w:r w:rsidR="00551EE7">
                        <w:t>magazine</w:t>
                      </w:r>
                      <w:r>
                        <w:t xml:space="preserve"> might be to sell your product or service, the key to a successful </w:t>
                      </w:r>
                      <w:r w:rsidR="00551EE7">
                        <w:t>magazine</w:t>
                      </w:r>
                      <w:r>
                        <w:t xml:space="preserve"> is making it useful to your readers.</w:t>
                      </w:r>
                    </w:p>
                    <w:p w14:paraId="2F3C20F3" w14:textId="77777777"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p w14:paraId="30C8DD60" w14:textId="77777777" w:rsidR="00DE7C8E" w:rsidRDefault="00DE7C8E">
                      <w:pPr>
                        <w:pStyle w:val="BodyText"/>
                      </w:pPr>
                      <w:r>
                        <w:t>You can also research articles or find “filler” articles by accessing the World Wide Web. You can write about a variety of topics, but try to keep your articles short.</w:t>
                      </w:r>
                    </w:p>
                    <w:p w14:paraId="24E17036" w14:textId="77777777"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convert it to a Web site and post it.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701760" behindDoc="0" locked="0" layoutInCell="0" allowOverlap="1" wp14:anchorId="2F04A7A1" wp14:editId="609F9EBB">
                <wp:simplePos x="0" y="0"/>
                <wp:positionH relativeFrom="column">
                  <wp:posOffset>0</wp:posOffset>
                </wp:positionH>
                <wp:positionV relativeFrom="paragraph">
                  <wp:posOffset>2400300</wp:posOffset>
                </wp:positionV>
                <wp:extent cx="1592580" cy="2214880"/>
                <wp:effectExtent l="0" t="0" r="0" b="0"/>
                <wp:wrapNone/>
                <wp:docPr id="9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1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6EDF1" w14:textId="77777777" w:rsidR="00DE7C8E" w:rsidRDefault="00192A16">
                            <w:r>
                              <w:rPr>
                                <w:noProof/>
                                <w:lang w:val="en-CA" w:eastAsia="en-CA"/>
                              </w:rPr>
                              <w:drawing>
                                <wp:inline distT="0" distB="0" distL="0" distR="0" wp14:anchorId="6F9AE42F" wp14:editId="2430D025">
                                  <wp:extent cx="1409700" cy="2124075"/>
                                  <wp:effectExtent l="0" t="0" r="0" b="9525"/>
                                  <wp:docPr id="17" name="Picture 2"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2124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04A7A1" id="Text Box 238" o:spid="_x0000_s1052" type="#_x0000_t202" style="position:absolute;margin-left:0;margin-top:189pt;width:125.4pt;height:174.4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" o:allowincell="f" stroked="f">
                <v:textbox style="mso-fit-shape-to-text:t">
                  <w:txbxContent>
                    <w:p w14:paraId="0036EDF1" w14:textId="77777777" w:rsidR="00DE7C8E" w:rsidRDefault="00192A16">
                      <w:r>
                        <w:rPr>
                          <w:noProof/>
                          <w:lang w:val="en-CA" w:eastAsia="en-CA"/>
                        </w:rPr>
                        <w:drawing>
                          <wp:inline distT="0" distB="0" distL="0" distR="0" wp14:anchorId="6F9AE42F" wp14:editId="2430D025">
                            <wp:extent cx="1409700" cy="2124075"/>
                            <wp:effectExtent l="0" t="0" r="0" b="9525"/>
                            <wp:docPr id="17" name="Picture 2"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2124075"/>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24960" behindDoc="0" locked="0" layoutInCell="0" allowOverlap="1" wp14:anchorId="66996491" wp14:editId="25B3F973">
                <wp:simplePos x="0" y="0"/>
                <wp:positionH relativeFrom="page">
                  <wp:posOffset>2506345</wp:posOffset>
                </wp:positionH>
                <wp:positionV relativeFrom="page">
                  <wp:posOffset>1138555</wp:posOffset>
                </wp:positionV>
                <wp:extent cx="4800600" cy="312420"/>
                <wp:effectExtent l="0" t="0" r="0" b="0"/>
                <wp:wrapNone/>
                <wp:docPr id="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66F1" w14:textId="77777777" w:rsidR="00DE7C8E" w:rsidRPr="00891C54" w:rsidRDefault="00DE7C8E">
                            <w:pPr>
                              <w:pStyle w:val="Heading2"/>
                              <w:rPr>
                                <w:color w:val="auto"/>
                              </w:rPr>
                            </w:pPr>
                            <w:r w:rsidRPr="00891C54">
                              <w:rPr>
                                <w:color w:val="auto"/>
                              </w:rPr>
                              <w:t>Inside Story Headline</w:t>
                            </w:r>
                          </w:p>
                          <w:p w14:paraId="2BA10371"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96491" id="Text Box 25" o:spid="_x0000_s1053" type="#_x0000_t202" style="position:absolute;margin-left:197.35pt;margin-top:89.65pt;width:378pt;height:24.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" o:allowincell="f" filled="f" stroked="f">
                <v:textbox inset="0,0,0,0">
                  <w:txbxContent>
                    <w:p w14:paraId="455366F1" w14:textId="77777777" w:rsidR="00DE7C8E" w:rsidRPr="00891C54" w:rsidRDefault="00DE7C8E">
                      <w:pPr>
                        <w:pStyle w:val="Heading2"/>
                        <w:rPr>
                          <w:color w:val="auto"/>
                        </w:rPr>
                      </w:pPr>
                      <w:r w:rsidRPr="00891C54">
                        <w:rPr>
                          <w:color w:val="auto"/>
                        </w:rPr>
                        <w:t>Inside Story Headline</w:t>
                      </w:r>
                    </w:p>
                    <w:p w14:paraId="2BA10371"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9056" behindDoc="0" locked="0" layoutInCell="0" allowOverlap="1" wp14:anchorId="04758467" wp14:editId="2B650BCE">
                <wp:simplePos x="0" y="0"/>
                <wp:positionH relativeFrom="page">
                  <wp:posOffset>2506345</wp:posOffset>
                </wp:positionH>
                <wp:positionV relativeFrom="page">
                  <wp:posOffset>7292975</wp:posOffset>
                </wp:positionV>
                <wp:extent cx="4800600" cy="312420"/>
                <wp:effectExtent l="0" t="0" r="0" b="0"/>
                <wp:wrapNone/>
                <wp:docPr id="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DB3C" w14:textId="77777777" w:rsidR="00DE7C8E" w:rsidRPr="00891C54" w:rsidRDefault="00DE7C8E">
                            <w:pPr>
                              <w:pStyle w:val="Heading2"/>
                              <w:rPr>
                                <w:color w:val="auto"/>
                              </w:rPr>
                            </w:pPr>
                            <w:r w:rsidRPr="00891C54">
                              <w:rPr>
                                <w:color w:val="auto"/>
                              </w:rPr>
                              <w:t>Special Interest Story Headline</w:t>
                            </w:r>
                          </w:p>
                          <w:p w14:paraId="48345148"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58467" id="Text Box 29" o:spid="_x0000_s1054" type="#_x0000_t202" style="position:absolute;margin-left:197.35pt;margin-top:574.25pt;width:378pt;height:24.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" o:allowincell="f" filled="f" stroked="f">
                <v:textbox inset="0,0,0,0">
                  <w:txbxContent>
                    <w:p w14:paraId="3EB1DB3C" w14:textId="77777777" w:rsidR="00DE7C8E" w:rsidRPr="00891C54" w:rsidRDefault="00DE7C8E">
                      <w:pPr>
                        <w:pStyle w:val="Heading2"/>
                        <w:rPr>
                          <w:color w:val="auto"/>
                        </w:rPr>
                      </w:pPr>
                      <w:r w:rsidRPr="00891C54">
                        <w:rPr>
                          <w:color w:val="auto"/>
                        </w:rPr>
                        <w:t>Special Interest Story Headline</w:t>
                      </w:r>
                    </w:p>
                    <w:p w14:paraId="48345148"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7008" behindDoc="0" locked="0" layoutInCell="0" allowOverlap="1" wp14:anchorId="5E82B400" wp14:editId="57405FDB">
                <wp:simplePos x="0" y="0"/>
                <wp:positionH relativeFrom="page">
                  <wp:posOffset>2506345</wp:posOffset>
                </wp:positionH>
                <wp:positionV relativeFrom="page">
                  <wp:posOffset>4194810</wp:posOffset>
                </wp:positionV>
                <wp:extent cx="4800600" cy="312420"/>
                <wp:effectExtent l="0" t="0" r="0" b="0"/>
                <wp:wrapNone/>
                <wp:docPr id="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9704" w14:textId="77777777" w:rsidR="00DE7C8E" w:rsidRPr="00891C54" w:rsidRDefault="00DE7C8E">
                            <w:pPr>
                              <w:pStyle w:val="Heading2"/>
                              <w:rPr>
                                <w:color w:val="auto"/>
                              </w:rPr>
                            </w:pPr>
                            <w:r w:rsidRPr="00891C54">
                              <w:rPr>
                                <w:color w:val="auto"/>
                              </w:rPr>
                              <w:t>Inside Story Headline</w:t>
                            </w:r>
                          </w:p>
                          <w:p w14:paraId="3FC64AFF"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2B400" id="Text Box 27" o:spid="_x0000_s1055" type="#_x0000_t202" style="position:absolute;margin-left:197.35pt;margin-top:330.3pt;width:378pt;height:2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" o:allowincell="f" filled="f" stroked="f">
                <v:textbox inset="0,0,0,0">
                  <w:txbxContent>
                    <w:p w14:paraId="34F89704" w14:textId="77777777" w:rsidR="00DE7C8E" w:rsidRPr="00891C54" w:rsidRDefault="00DE7C8E">
                      <w:pPr>
                        <w:pStyle w:val="Heading2"/>
                        <w:rPr>
                          <w:color w:val="auto"/>
                        </w:rPr>
                      </w:pPr>
                      <w:r w:rsidRPr="00891C54">
                        <w:rPr>
                          <w:color w:val="auto"/>
                        </w:rPr>
                        <w:t>Inside Story Headline</w:t>
                      </w:r>
                    </w:p>
                    <w:p w14:paraId="3FC64AFF"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22912" behindDoc="0" locked="0" layoutInCell="0" allowOverlap="1" wp14:anchorId="5BAA3810" wp14:editId="2C35A00C">
                <wp:simplePos x="0" y="0"/>
                <wp:positionH relativeFrom="page">
                  <wp:posOffset>567055</wp:posOffset>
                </wp:positionH>
                <wp:positionV relativeFrom="page">
                  <wp:posOffset>3888740</wp:posOffset>
                </wp:positionV>
                <wp:extent cx="1371600" cy="1280160"/>
                <wp:effectExtent l="0" t="0" r="0" b="0"/>
                <wp:wrapNone/>
                <wp:docPr id="9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93" name="Line 22"/>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23"/>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3192"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A3810" id="Group 21" o:spid="_x0000_s1056" style="position:absolute;margin-left:44.65pt;margin-top:306.2pt;width:108pt;height:100.8pt;z-index:2516229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" o:allowincell="f">
                <v:line id="Line 22" o:spid="_x0000_s1057"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shape id="Text Box 23" o:spid="_x0000_s1058"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D303192"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14:paraId="5749A029" w14:textId="77777777" w:rsidR="00DE7C8E" w:rsidRDefault="00DE7C8E">
      <w:pPr>
        <w:rPr>
          <w:noProof/>
        </w:rPr>
      </w:pPr>
    </w:p>
    <w:p w14:paraId="3E921C69" w14:textId="77777777" w:rsidR="00DE7C8E" w:rsidRDefault="00DE7C8E">
      <w:pPr>
        <w:rPr>
          <w:noProof/>
        </w:rPr>
      </w:pPr>
    </w:p>
    <w:p w14:paraId="0658C7FB" w14:textId="77777777" w:rsidR="00DE7C8E" w:rsidRDefault="00DE7C8E">
      <w:pPr>
        <w:rPr>
          <w:noProof/>
        </w:rPr>
      </w:pPr>
    </w:p>
    <w:p w14:paraId="16FCA7E0" w14:textId="77777777" w:rsidR="00DE7C8E" w:rsidRDefault="00DE7C8E">
      <w:pPr>
        <w:rPr>
          <w:noProof/>
        </w:rPr>
      </w:pPr>
    </w:p>
    <w:p w14:paraId="75C0FEFC" w14:textId="77777777" w:rsidR="00DE7C8E" w:rsidRDefault="00DE7C8E">
      <w:pPr>
        <w:rPr>
          <w:noProof/>
        </w:rPr>
      </w:pPr>
    </w:p>
    <w:p w14:paraId="0802F5BF" w14:textId="77777777" w:rsidR="00DE7C8E" w:rsidRDefault="00DE7C8E">
      <w:pPr>
        <w:rPr>
          <w:noProof/>
        </w:rPr>
      </w:pPr>
    </w:p>
    <w:p w14:paraId="749A5EF3" w14:textId="77777777" w:rsidR="00DE7C8E" w:rsidRDefault="00DE7C8E">
      <w:pPr>
        <w:rPr>
          <w:noProof/>
        </w:rPr>
      </w:pPr>
    </w:p>
    <w:p w14:paraId="613983D1" w14:textId="77777777" w:rsidR="00DE7C8E" w:rsidRDefault="00192A16">
      <w:pPr>
        <w:rPr>
          <w:noProof/>
        </w:rPr>
      </w:pPr>
      <w:r>
        <w:rPr>
          <w:noProof/>
          <w:lang w:val="en-CA" w:eastAsia="en-CA"/>
        </w:rPr>
        <mc:AlternateContent>
          <mc:Choice Requires="wpg">
            <w:drawing>
              <wp:anchor distT="0" distB="0" distL="114300" distR="114300" simplePos="0" relativeHeight="251699712" behindDoc="0" locked="0" layoutInCell="0" allowOverlap="1" wp14:anchorId="2049A4DC" wp14:editId="44463DC0">
                <wp:simplePos x="0" y="0"/>
                <wp:positionH relativeFrom="column">
                  <wp:posOffset>5029200</wp:posOffset>
                </wp:positionH>
                <wp:positionV relativeFrom="paragraph">
                  <wp:posOffset>22860</wp:posOffset>
                </wp:positionV>
                <wp:extent cx="1934845" cy="1597660"/>
                <wp:effectExtent l="0" t="0" r="0" b="0"/>
                <wp:wrapNone/>
                <wp:docPr id="8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1597660"/>
                          <a:chOff x="8640" y="3960"/>
                          <a:chExt cx="3047" cy="2516"/>
                        </a:xfrm>
                      </wpg:grpSpPr>
                      <wps:wsp>
                        <wps:cNvPr id="90" name="Text Box 53"/>
                        <wps:cNvSpPr txBox="1">
                          <a:spLocks noChangeArrowheads="1"/>
                        </wps:cNvSpPr>
                        <wps:spPr bwMode="auto">
                          <a:xfrm>
                            <a:off x="8961" y="5944"/>
                            <a:ext cx="234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62B1" w14:textId="77777777" w:rsidR="00DE7C8E" w:rsidRPr="00277F31" w:rsidRDefault="00DE7C8E">
                              <w:pPr>
                                <w:pStyle w:val="CaptionText"/>
                                <w:rPr>
                                  <w:color w:val="auto"/>
                                </w:rPr>
                              </w:pPr>
                              <w:r w:rsidRPr="00277F31">
                                <w:rPr>
                                  <w:color w:val="auto"/>
                                </w:rPr>
                                <w:t>Caption describing picture or graphic.</w:t>
                              </w:r>
                            </w:p>
                          </w:txbxContent>
                        </wps:txbx>
                        <wps:bodyPr rot="0" vert="horz" wrap="square" lIns="0" tIns="0" rIns="0" bIns="0" anchor="t" anchorCtr="0" upright="1">
                          <a:noAutofit/>
                        </wps:bodyPr>
                      </wps:wsp>
                      <wps:wsp>
                        <wps:cNvPr id="91" name="Text Box 228"/>
                        <wps:cNvSpPr txBox="1">
                          <a:spLocks noChangeArrowheads="1"/>
                        </wps:cNvSpPr>
                        <wps:spPr bwMode="auto">
                          <a:xfrm>
                            <a:off x="8640" y="3960"/>
                            <a:ext cx="3047" cy="1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676A5" w14:textId="77777777" w:rsidR="00DE7C8E" w:rsidRDefault="00192A16">
                              <w:r>
                                <w:rPr>
                                  <w:noProof/>
                                  <w:lang w:val="en-CA" w:eastAsia="en-CA"/>
                                </w:rPr>
                                <w:drawing>
                                  <wp:inline distT="0" distB="0" distL="0" distR="0" wp14:anchorId="7FADD2A9" wp14:editId="4A779894">
                                    <wp:extent cx="1752600" cy="1162050"/>
                                    <wp:effectExtent l="0" t="0" r="0" b="0"/>
                                    <wp:docPr id="16" name="Picture 3" descr="Re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o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049A4DC" id="Group 243" o:spid="_x0000_s1059" style="position:absolute;margin-left:396pt;margin-top:1.8pt;width:152.35pt;height:125.8pt;z-index:251699712" coordorigin="8640,3960" coordsize="3047,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" o:allowincell="f">
                <v:shape id="Text Box 53" o:spid="_x0000_s1060" type="#_x0000_t202" style="position:absolute;left:8961;top:5944;width:234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DF562B1" w14:textId="77777777" w:rsidR="00DE7C8E" w:rsidRPr="00277F31" w:rsidRDefault="00DE7C8E">
                        <w:pPr>
                          <w:pStyle w:val="CaptionText"/>
                          <w:rPr>
                            <w:color w:val="auto"/>
                          </w:rPr>
                        </w:pPr>
                        <w:r w:rsidRPr="00277F31">
                          <w:rPr>
                            <w:color w:val="auto"/>
                          </w:rPr>
                          <w:t>Caption describing picture or graphic.</w:t>
                        </w:r>
                      </w:p>
                    </w:txbxContent>
                  </v:textbox>
                </v:shape>
                <v:shape id="Text Box 228" o:spid="_x0000_s1061" type="#_x0000_t202" style="position:absolute;left:8640;top:3960;width:3047;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" stroked="f">
                  <v:textbox style="mso-fit-shape-to-text:t">
                    <w:txbxContent>
                      <w:p w14:paraId="4F3676A5" w14:textId="77777777" w:rsidR="00DE7C8E" w:rsidRDefault="00192A16">
                        <w:r>
                          <w:rPr>
                            <w:noProof/>
                            <w:lang w:val="en-CA" w:eastAsia="en-CA"/>
                          </w:rPr>
                          <w:drawing>
                            <wp:inline distT="0" distB="0" distL="0" distR="0" wp14:anchorId="7FADD2A9" wp14:editId="4A779894">
                              <wp:extent cx="1752600" cy="1162050"/>
                              <wp:effectExtent l="0" t="0" r="0" b="0"/>
                              <wp:docPr id="16" name="Picture 3" descr="Re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o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xbxContent>
                  </v:textbox>
                </v:shape>
              </v:group>
            </w:pict>
          </mc:Fallback>
        </mc:AlternateContent>
      </w:r>
    </w:p>
    <w:p w14:paraId="7682C65C" w14:textId="77777777" w:rsidR="00DE7C8E" w:rsidRDefault="00DE7C8E">
      <w:pPr>
        <w:rPr>
          <w:noProof/>
        </w:rPr>
      </w:pPr>
    </w:p>
    <w:p w14:paraId="1200A4AC" w14:textId="77777777" w:rsidR="00DE7C8E" w:rsidRDefault="00DE7C8E">
      <w:pPr>
        <w:rPr>
          <w:noProof/>
        </w:rPr>
      </w:pPr>
    </w:p>
    <w:p w14:paraId="3DBA07AB" w14:textId="77777777" w:rsidR="00DE7C8E" w:rsidRDefault="00192A16">
      <w:pPr>
        <w:rPr>
          <w:noProof/>
        </w:rPr>
      </w:pPr>
      <w:r>
        <w:rPr>
          <w:noProof/>
          <w:lang w:val="en-CA" w:eastAsia="en-CA"/>
        </w:rPr>
        <mc:AlternateContent>
          <mc:Choice Requires="wps">
            <w:drawing>
              <wp:anchor distT="0" distB="0" distL="114300" distR="114300" simplePos="0" relativeHeight="251630080" behindDoc="0" locked="0" layoutInCell="0" allowOverlap="1" wp14:anchorId="55BBC092" wp14:editId="1ED7885E">
                <wp:simplePos x="0" y="0"/>
                <wp:positionH relativeFrom="page">
                  <wp:posOffset>481965</wp:posOffset>
                </wp:positionH>
                <wp:positionV relativeFrom="page">
                  <wp:posOffset>1844040</wp:posOffset>
                </wp:positionV>
                <wp:extent cx="1524000" cy="3225800"/>
                <wp:effectExtent l="0" t="0" r="0" b="0"/>
                <wp:wrapNone/>
                <wp:docPr id="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7C391AB0" w14:textId="77777777" w:rsidR="00DE7C8E" w:rsidRDefault="00DE7C8E">
                            <w:pPr>
                              <w:pStyle w:val="BodyTex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can create credibility and build your organization’s identity among peers, members, employees, or vendors.</w:t>
                            </w:r>
                          </w:p>
                          <w:p w14:paraId="35C1C9C0"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66658F4F" w14:textId="77777777" w:rsidR="00DE7C8E" w:rsidRDefault="00DE7C8E">
                            <w:pPr>
                              <w:pStyle w:val="BodyText"/>
                            </w:pPr>
                            <w:r>
                              <w:t xml:space="preserve">You can compile a mailing list from business </w:t>
                            </w:r>
                            <w:proofErr w:type="gramStart"/>
                            <w:r>
                              <w:t>reply</w:t>
                            </w:r>
                            <w:proofErr w:type="gramEnd"/>
                            <w:r>
                              <w:t xml:space="preserve"> cards, customer information sheets, business cards collected at trade shows, or membership lists. You might consider purchasing a mailing list from a company.</w:t>
                            </w:r>
                          </w:p>
                          <w:p w14:paraId="6137AB41"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14:paraId="2FB1C97C" w14:textId="77777777" w:rsidR="00DE7C8E" w:rsidRDefault="00DE7C8E">
                            <w:pPr>
                              <w:pStyle w:val="BodyText"/>
                            </w:pPr>
                            <w:r>
                              <w:t>Your headline is an important part of the newsletter and should be considered carefully.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BC092" id="Text Box 49" o:spid="_x0000_s1062" type="#_x0000_t202" style="position:absolute;margin-left:37.95pt;margin-top:145.2pt;width:120pt;height:254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" o:allowincell="f" filled="f" stroked="f">
                <v:textbox style="mso-next-textbox:#Text Box 152" inset="0,0,0,0">
                  <w:txbxContent>
                    <w:p w14:paraId="7C391AB0" w14:textId="77777777" w:rsidR="00DE7C8E" w:rsidRDefault="00DE7C8E">
                      <w:pPr>
                        <w:pStyle w:val="BodyTex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can create credibility and build your organization’s identity among peers, members, employees, or vendors.</w:t>
                      </w:r>
                    </w:p>
                    <w:p w14:paraId="35C1C9C0"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66658F4F"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14:paraId="6137AB41"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14:paraId="2FB1C97C" w14:textId="77777777" w:rsidR="00DE7C8E" w:rsidRDefault="00DE7C8E">
                      <w:pPr>
                        <w:pStyle w:val="BodyText"/>
                      </w:pPr>
                      <w:r>
                        <w:t>Your headline is an important part of the newsletter and should be considered carefully.</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4112" behindDoc="0" locked="0" layoutInCell="0" allowOverlap="1" wp14:anchorId="4D974422" wp14:editId="3F1D98DB">
                <wp:simplePos x="0" y="0"/>
                <wp:positionH relativeFrom="page">
                  <wp:posOffset>2158365</wp:posOffset>
                </wp:positionH>
                <wp:positionV relativeFrom="page">
                  <wp:posOffset>1844040</wp:posOffset>
                </wp:positionV>
                <wp:extent cx="1524000" cy="3225800"/>
                <wp:effectExtent l="0" t="0" r="0" b="0"/>
                <wp:wrapNone/>
                <wp:docPr id="8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74422" id="Text Box 152" o:spid="_x0000_s1063" type="#_x0000_t202" style="position:absolute;margin-left:169.95pt;margin-top:145.2pt;width:120pt;height:25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" o:allowincell="f" filled="f" stroked="f">
                <v:textbox style="mso-next-textbox:#Text Box 15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5136" behindDoc="0" locked="0" layoutInCell="0" allowOverlap="1" wp14:anchorId="6D7DCE7D" wp14:editId="0E6795D0">
                <wp:simplePos x="0" y="0"/>
                <wp:positionH relativeFrom="page">
                  <wp:posOffset>3834765</wp:posOffset>
                </wp:positionH>
                <wp:positionV relativeFrom="page">
                  <wp:posOffset>1844040</wp:posOffset>
                </wp:positionV>
                <wp:extent cx="1524000" cy="3225800"/>
                <wp:effectExtent l="0" t="0" r="0" b="0"/>
                <wp:wrapNone/>
                <wp:docPr id="8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DCE7D" id="Text Box 153" o:spid="_x0000_s1064" type="#_x0000_t202" style="position:absolute;margin-left:301.95pt;margin-top:145.2pt;width:120pt;height:25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" o:allowincell="f" filled="f" stroked="f">
                <v:textbox inset="0,0,0,0">
                  <w:txbxContent/>
                </v:textbox>
                <w10:wrap anchorx="page" anchory="page"/>
              </v:shape>
            </w:pict>
          </mc:Fallback>
        </mc:AlternateContent>
      </w:r>
    </w:p>
    <w:p w14:paraId="24C4F2E8" w14:textId="77777777" w:rsidR="00DE7C8E" w:rsidRDefault="00DE7C8E">
      <w:pPr>
        <w:rPr>
          <w:noProof/>
        </w:rPr>
      </w:pPr>
    </w:p>
    <w:p w14:paraId="32A76235" w14:textId="77777777" w:rsidR="00DE7C8E" w:rsidRDefault="00192A16">
      <w:pPr>
        <w:rPr>
          <w:noProof/>
        </w:rPr>
      </w:pPr>
      <w:r>
        <w:rPr>
          <w:noProof/>
          <w:lang w:val="en-CA" w:eastAsia="en-CA"/>
        </w:rPr>
        <mc:AlternateContent>
          <mc:Choice Requires="wps">
            <w:drawing>
              <wp:anchor distT="0" distB="0" distL="114300" distR="114300" simplePos="0" relativeHeight="251632128" behindDoc="0" locked="0" layoutInCell="0" allowOverlap="1" wp14:anchorId="36EAFE8A" wp14:editId="7033D3E3">
                <wp:simplePos x="0" y="0"/>
                <wp:positionH relativeFrom="page">
                  <wp:posOffset>505460</wp:posOffset>
                </wp:positionH>
                <wp:positionV relativeFrom="page">
                  <wp:posOffset>6052820</wp:posOffset>
                </wp:positionV>
                <wp:extent cx="1498600" cy="2958465"/>
                <wp:effectExtent l="0" t="0" r="0" b="0"/>
                <wp:wrapNone/>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4A79822E" w14:textId="77777777" w:rsidR="00DE7C8E" w:rsidRDefault="00DE7C8E">
                            <w:pPr>
                              <w:pStyle w:val="BodyText"/>
                            </w:pPr>
                            <w:r>
                              <w:t xml:space="preserve">You can also research articles or find “filler” articles by accessing the World Wide Web. You can write about a variety of </w:t>
                            </w:r>
                            <w:proofErr w:type="gramStart"/>
                            <w:r>
                              <w:t>topics, but</w:t>
                            </w:r>
                            <w:proofErr w:type="gramEnd"/>
                            <w:r>
                              <w:t xml:space="preserve"> try to keep your articles short.</w:t>
                            </w:r>
                          </w:p>
                          <w:p w14:paraId="3283FF5F" w14:textId="77777777" w:rsidR="00DE7C8E" w:rsidRDefault="00DE7C8E">
                            <w:pPr>
                              <w:pStyle w:val="BodyText"/>
                            </w:pPr>
                            <w:r>
                              <w:t>Much of the content you put in your newsletter can also be used for your Web site. Microsoft Word offers a simple way to convert your newsletter to a Web publication. So, when you’re finished writing your newsletter, convert it to a Web site and post it.</w:t>
                            </w:r>
                          </w:p>
                          <w:p w14:paraId="0CE89F21" w14:textId="77777777" w:rsidR="00DE7C8E" w:rsidRDefault="00DE7C8E">
                            <w:pPr>
                              <w:pStyle w:val="BodyText"/>
                            </w:pPr>
                            <w:r>
                              <w:t>The subject matter that appears in newsletters is virtually endless. You can include stories that focus on current technologies or innovations in your field.</w:t>
                            </w:r>
                          </w:p>
                          <w:p w14:paraId="532D70A1" w14:textId="77777777" w:rsidR="00DE7C8E" w:rsidRDefault="00DE7C8E">
                            <w:pPr>
                              <w:pStyle w:val="BodyText"/>
                            </w:pPr>
                            <w:r>
                              <w:t xml:space="preserve">You may also want to note business or economic </w:t>
                            </w:r>
                            <w:proofErr w:type="gramStart"/>
                            <w:r>
                              <w:t>trends, or</w:t>
                            </w:r>
                            <w:proofErr w:type="gramEnd"/>
                            <w:r>
                              <w:t xml:space="preserve"> make predictions for your customers or clients.</w:t>
                            </w:r>
                          </w:p>
                          <w:p w14:paraId="1146C0CF" w14:textId="77777777" w:rsidR="00DE7C8E" w:rsidRDefault="00DE7C8E">
                            <w:pPr>
                              <w:pStyle w:val="BodyText"/>
                            </w:pPr>
                            <w:r>
                              <w:t>If the newsletter is distributed internally, you might comment upon new procedures or improvements to the business. Sales figures or earnings will show how your business is growing.</w:t>
                            </w:r>
                          </w:p>
                          <w:p w14:paraId="625F8363" w14:textId="77777777" w:rsidR="00DE7C8E" w:rsidRDefault="00DE7C8E">
                            <w:pPr>
                              <w:pStyle w:val="BodyText"/>
                            </w:pPr>
                            <w:r>
                              <w:t>Some newsletters include a column that is updated every issue, for instance, an advice column, a book review, a letter from the president, or an editorial. You can also profile new employees or top customers or vendors.</w:t>
                            </w:r>
                          </w:p>
                          <w:p w14:paraId="05406408" w14:textId="77777777" w:rsidR="00DE7C8E" w:rsidRDefault="00DE7C8E">
                            <w:pPr>
                              <w:pStyle w:val="BodyText"/>
                            </w:pPr>
                            <w:r>
                              <w:t>Selecting pictures or graphics is an important part of adding content.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AFE8A" id="Text Box 51" o:spid="_x0000_s1065" type="#_x0000_t202" style="position:absolute;margin-left:39.8pt;margin-top:476.6pt;width:118pt;height:232.9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" o:allowincell="f" filled="f" stroked="f">
                <v:textbox style="mso-next-textbox:#Text Box 156" inset="0,0,0,0">
                  <w:txbxContent>
                    <w:p w14:paraId="4A79822E" w14:textId="77777777" w:rsidR="00DE7C8E" w:rsidRDefault="00DE7C8E">
                      <w:pPr>
                        <w:pStyle w:val="BodyText"/>
                      </w:pPr>
                      <w:r>
                        <w:t>You can also research articles or find “filler” articles by accessing the World Wide Web. You can write about a variety of topics, but try to keep your articles short.</w:t>
                      </w:r>
                    </w:p>
                    <w:p w14:paraId="3283FF5F" w14:textId="77777777" w:rsidR="00DE7C8E" w:rsidRDefault="00DE7C8E">
                      <w:pPr>
                        <w:pStyle w:val="BodyText"/>
                      </w:pPr>
                      <w:r>
                        <w:t>Much of the content you put in your newsletter can also be used for your Web site. Microsoft Word offers a simple way to convert your newsletter to a Web publication. So, when you’re finished writing your newsletter, convert it to a Web site and post it.</w:t>
                      </w:r>
                    </w:p>
                    <w:p w14:paraId="0CE89F21" w14:textId="77777777" w:rsidR="00DE7C8E" w:rsidRDefault="00DE7C8E">
                      <w:pPr>
                        <w:pStyle w:val="BodyText"/>
                      </w:pPr>
                      <w:r>
                        <w:t>The subject matter that appears in newsletters is virtually endless. You can include stories that focus on current technologies or innovations in your field.</w:t>
                      </w:r>
                    </w:p>
                    <w:p w14:paraId="532D70A1" w14:textId="77777777" w:rsidR="00DE7C8E" w:rsidRDefault="00DE7C8E">
                      <w:pPr>
                        <w:pStyle w:val="BodyText"/>
                      </w:pPr>
                      <w:r>
                        <w:t>You may also want to note business or economic trends, or make predictions for your customers or clients.</w:t>
                      </w:r>
                    </w:p>
                    <w:p w14:paraId="1146C0CF" w14:textId="77777777" w:rsidR="00DE7C8E" w:rsidRDefault="00DE7C8E">
                      <w:pPr>
                        <w:pStyle w:val="BodyText"/>
                      </w:pPr>
                      <w:r>
                        <w:t>If the newsletter is distributed internally, you might comment upon new procedures or improvements to the business. Sales figures or earnings will show how your business is growing.</w:t>
                      </w:r>
                    </w:p>
                    <w:p w14:paraId="625F8363" w14:textId="77777777" w:rsidR="00DE7C8E" w:rsidRDefault="00DE7C8E">
                      <w:pPr>
                        <w:pStyle w:val="BodyText"/>
                      </w:pPr>
                      <w:r>
                        <w:t>Some newsletters include a column that is updated every issue, for instance, an advice column, a book review, a letter from the president, or an editorial. You can also profile new employees or top customers or vendors.</w:t>
                      </w:r>
                    </w:p>
                    <w:p w14:paraId="05406408" w14:textId="77777777" w:rsidR="00DE7C8E" w:rsidRDefault="00DE7C8E">
                      <w:pPr>
                        <w:pStyle w:val="BodyText"/>
                      </w:pPr>
                      <w:r>
                        <w:t>Selecting pictures or graphics is an important part of adding content.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6160" behindDoc="0" locked="0" layoutInCell="0" allowOverlap="1" wp14:anchorId="0F54B0EA" wp14:editId="3F13C7D1">
                <wp:simplePos x="0" y="0"/>
                <wp:positionH relativeFrom="page">
                  <wp:posOffset>2157095</wp:posOffset>
                </wp:positionH>
                <wp:positionV relativeFrom="page">
                  <wp:posOffset>6052820</wp:posOffset>
                </wp:positionV>
                <wp:extent cx="1498600" cy="2958465"/>
                <wp:effectExtent l="0" t="0" r="0" b="0"/>
                <wp:wrapNone/>
                <wp:docPr id="8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4B0EA" id="Text Box 156" o:spid="_x0000_s1066" type="#_x0000_t202" style="position:absolute;margin-left:169.85pt;margin-top:476.6pt;width:118pt;height:232.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" o:allowincell="f" filled="f" stroked="f">
                <v:textbox style="mso-next-textbox:#Text Box 15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7184" behindDoc="0" locked="0" layoutInCell="0" allowOverlap="1" wp14:anchorId="74E5695A" wp14:editId="20078607">
                <wp:simplePos x="0" y="0"/>
                <wp:positionH relativeFrom="page">
                  <wp:posOffset>3808095</wp:posOffset>
                </wp:positionH>
                <wp:positionV relativeFrom="page">
                  <wp:posOffset>6052820</wp:posOffset>
                </wp:positionV>
                <wp:extent cx="1498600" cy="2958465"/>
                <wp:effectExtent l="0" t="0" r="0" b="0"/>
                <wp:wrapNone/>
                <wp:docPr id="8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695A" id="Text Box 157" o:spid="_x0000_s1067" type="#_x0000_t202" style="position:absolute;margin-left:299.85pt;margin-top:476.6pt;width:118pt;height:232.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" o:allowincell="f" filled="f" stroked="f">
                <v:textbox inset="0,0,0,0">
                  <w:txbxContent/>
                </v:textbox>
                <w10:wrap anchorx="page" anchory="page"/>
              </v:shape>
            </w:pict>
          </mc:Fallback>
        </mc:AlternateContent>
      </w:r>
    </w:p>
    <w:p w14:paraId="5A6F605F" w14:textId="77777777" w:rsidR="00DE7C8E" w:rsidRDefault="00DE7C8E">
      <w:pPr>
        <w:rPr>
          <w:noProof/>
        </w:rPr>
      </w:pPr>
    </w:p>
    <w:p w14:paraId="7DD10389" w14:textId="77777777" w:rsidR="00DE7C8E" w:rsidRDefault="00192A16">
      <w:pPr>
        <w:rPr>
          <w:noProof/>
        </w:rPr>
      </w:pPr>
      <w:r>
        <w:rPr>
          <w:noProof/>
          <w:lang w:val="en-CA" w:eastAsia="en-CA"/>
        </w:rPr>
        <mc:AlternateContent>
          <mc:Choice Requires="wps">
            <w:drawing>
              <wp:anchor distT="0" distB="0" distL="114300" distR="114300" simplePos="0" relativeHeight="251633152" behindDoc="0" locked="0" layoutInCell="0" allowOverlap="1" wp14:anchorId="5BAD7669" wp14:editId="28A47901">
                <wp:simplePos x="0" y="0"/>
                <wp:positionH relativeFrom="page">
                  <wp:posOffset>506095</wp:posOffset>
                </wp:positionH>
                <wp:positionV relativeFrom="page">
                  <wp:posOffset>5676900</wp:posOffset>
                </wp:positionV>
                <wp:extent cx="4800600" cy="312420"/>
                <wp:effectExtent l="0" t="0" r="0" b="0"/>
                <wp:wrapNone/>
                <wp:docPr id="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8BFA" w14:textId="77777777" w:rsidR="00DE7C8E" w:rsidRPr="00891C54" w:rsidRDefault="00DE7C8E">
                            <w:pPr>
                              <w:pStyle w:val="Heading2"/>
                              <w:rPr>
                                <w:color w:val="auto"/>
                              </w:rPr>
                            </w:pPr>
                            <w:r w:rsidRPr="00891C54">
                              <w:rPr>
                                <w:color w:val="auto"/>
                              </w:rPr>
                              <w:t>Inside Story Headline</w:t>
                            </w:r>
                          </w:p>
                          <w:p w14:paraId="31CBBCB4"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D7669" id="Text Box 52" o:spid="_x0000_s1068" type="#_x0000_t202" style="position:absolute;margin-left:39.85pt;margin-top:447pt;width:378pt;height:24.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" o:allowincell="f" filled="f" stroked="f">
                <v:textbox inset="0,0,0,0">
                  <w:txbxContent>
                    <w:p w14:paraId="42898BFA" w14:textId="77777777" w:rsidR="00DE7C8E" w:rsidRPr="00891C54" w:rsidRDefault="00DE7C8E">
                      <w:pPr>
                        <w:pStyle w:val="Heading2"/>
                        <w:rPr>
                          <w:color w:val="auto"/>
                        </w:rPr>
                      </w:pPr>
                      <w:r w:rsidRPr="00891C54">
                        <w:rPr>
                          <w:color w:val="auto"/>
                        </w:rPr>
                        <w:t>Inside Story Headline</w:t>
                      </w:r>
                    </w:p>
                    <w:p w14:paraId="31CBBCB4"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1104" behindDoc="0" locked="0" layoutInCell="0" allowOverlap="1" wp14:anchorId="48C2F38E" wp14:editId="7A066068">
                <wp:simplePos x="0" y="0"/>
                <wp:positionH relativeFrom="page">
                  <wp:posOffset>481965</wp:posOffset>
                </wp:positionH>
                <wp:positionV relativeFrom="page">
                  <wp:posOffset>1437640</wp:posOffset>
                </wp:positionV>
                <wp:extent cx="4800600" cy="312420"/>
                <wp:effectExtent l="0" t="0" r="0" b="0"/>
                <wp:wrapNone/>
                <wp:docPr id="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B73B" w14:textId="77777777" w:rsidR="00DE7C8E" w:rsidRPr="00891C54" w:rsidRDefault="00DE7C8E">
                            <w:pPr>
                              <w:pStyle w:val="Heading2"/>
                              <w:rPr>
                                <w:color w:val="auto"/>
                              </w:rPr>
                            </w:pPr>
                            <w:r w:rsidRPr="00891C54">
                              <w:rPr>
                                <w:color w:val="auto"/>
                              </w:rPr>
                              <w:t>Inside Story Headline</w:t>
                            </w:r>
                          </w:p>
                          <w:p w14:paraId="5B440E9A"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F38E" id="Text Box 50" o:spid="_x0000_s1069" type="#_x0000_t202" style="position:absolute;margin-left:37.95pt;margin-top:113.2pt;width:378pt;height:2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" o:allowincell="f" filled="f" stroked="f">
                <v:textbox inset="0,0,0,0">
                  <w:txbxContent>
                    <w:p w14:paraId="27AAB73B" w14:textId="77777777" w:rsidR="00DE7C8E" w:rsidRPr="00891C54" w:rsidRDefault="00DE7C8E">
                      <w:pPr>
                        <w:pStyle w:val="Heading2"/>
                        <w:rPr>
                          <w:color w:val="auto"/>
                        </w:rPr>
                      </w:pPr>
                      <w:r w:rsidRPr="00891C54">
                        <w:rPr>
                          <w:color w:val="auto"/>
                        </w:rPr>
                        <w:t>Inside Story Headline</w:t>
                      </w:r>
                    </w:p>
                    <w:p w14:paraId="5B440E9A"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34176" behindDoc="0" locked="0" layoutInCell="0" allowOverlap="1" wp14:anchorId="61AD5D1B" wp14:editId="52D9C13B">
                <wp:simplePos x="0" y="0"/>
                <wp:positionH relativeFrom="page">
                  <wp:posOffset>5791835</wp:posOffset>
                </wp:positionH>
                <wp:positionV relativeFrom="page">
                  <wp:posOffset>6670040</wp:posOffset>
                </wp:positionV>
                <wp:extent cx="1371600" cy="1280160"/>
                <wp:effectExtent l="0" t="0" r="0" b="0"/>
                <wp:wrapNone/>
                <wp:docPr id="7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79" name="Line 58"/>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59"/>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93122" w14:textId="77777777"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D5D1B" id="Group 57" o:spid="_x0000_s1070" style="position:absolute;margin-left:456.05pt;margin-top:525.2pt;width:108pt;height:100.8pt;z-index:251634176;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" o:allowincell="f">
                <v:line id="Line 58" o:spid="_x0000_s1071"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shape id="Text Box 59" o:spid="_x0000_s1072"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4593122" w14:textId="77777777"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14:paraId="5681959B" w14:textId="77777777" w:rsidR="00DE7C8E" w:rsidRDefault="00DE7C8E">
      <w:pPr>
        <w:rPr>
          <w:noProof/>
        </w:rPr>
      </w:pPr>
    </w:p>
    <w:p w14:paraId="44553872" w14:textId="77777777" w:rsidR="00DE7C8E" w:rsidRDefault="00DE7C8E">
      <w:pPr>
        <w:rPr>
          <w:noProof/>
        </w:rPr>
      </w:pPr>
    </w:p>
    <w:p w14:paraId="14633ECA" w14:textId="77777777" w:rsidR="00DE7C8E" w:rsidRDefault="00DE7C8E">
      <w:pPr>
        <w:rPr>
          <w:noProof/>
        </w:rPr>
      </w:pPr>
    </w:p>
    <w:p w14:paraId="3E6C88E6" w14:textId="77777777" w:rsidR="00DE7C8E" w:rsidRDefault="00DE7C8E">
      <w:pPr>
        <w:rPr>
          <w:noProof/>
        </w:rPr>
      </w:pPr>
    </w:p>
    <w:p w14:paraId="64CCBE43" w14:textId="77777777" w:rsidR="00DE7C8E" w:rsidRDefault="00DE7C8E">
      <w:pPr>
        <w:rPr>
          <w:noProof/>
        </w:rPr>
      </w:pPr>
    </w:p>
    <w:p w14:paraId="1DAC00F6" w14:textId="77777777" w:rsidR="00DE7C8E" w:rsidRDefault="00DE7C8E">
      <w:pPr>
        <w:rPr>
          <w:noProof/>
        </w:rPr>
      </w:pPr>
    </w:p>
    <w:p w14:paraId="6AAD9111" w14:textId="77777777" w:rsidR="00DE7C8E" w:rsidRDefault="00DE7C8E">
      <w:pPr>
        <w:rPr>
          <w:noProof/>
        </w:rPr>
      </w:pPr>
    </w:p>
    <w:p w14:paraId="1FA31FC1" w14:textId="77777777" w:rsidR="00DE7C8E" w:rsidRDefault="00DE7C8E">
      <w:pPr>
        <w:rPr>
          <w:noProof/>
        </w:rPr>
      </w:pPr>
    </w:p>
    <w:p w14:paraId="5005FC24" w14:textId="77777777" w:rsidR="00DE7C8E" w:rsidRDefault="00DE7C8E">
      <w:pPr>
        <w:rPr>
          <w:noProof/>
        </w:rPr>
      </w:pPr>
    </w:p>
    <w:p w14:paraId="10A6C06E" w14:textId="77777777" w:rsidR="00DE7C8E" w:rsidRDefault="00DE7C8E">
      <w:pPr>
        <w:rPr>
          <w:noProof/>
        </w:rPr>
      </w:pPr>
    </w:p>
    <w:p w14:paraId="6830FD25" w14:textId="77777777" w:rsidR="00DE7C8E" w:rsidRDefault="00DE7C8E">
      <w:pPr>
        <w:rPr>
          <w:noProof/>
        </w:rPr>
      </w:pPr>
    </w:p>
    <w:p w14:paraId="3A6C75B2" w14:textId="77777777" w:rsidR="00DE7C8E" w:rsidRDefault="00DE7C8E">
      <w:pPr>
        <w:rPr>
          <w:noProof/>
        </w:rPr>
      </w:pPr>
    </w:p>
    <w:p w14:paraId="6DEBEDCD" w14:textId="77777777" w:rsidR="00DE7C8E" w:rsidRDefault="00DE7C8E">
      <w:pPr>
        <w:rPr>
          <w:noProof/>
        </w:rPr>
      </w:pPr>
    </w:p>
    <w:p w14:paraId="0F0EBDE6" w14:textId="77777777" w:rsidR="00DE7C8E" w:rsidRDefault="00DE7C8E">
      <w:pPr>
        <w:rPr>
          <w:noProof/>
        </w:rPr>
      </w:pPr>
    </w:p>
    <w:p w14:paraId="4397CDBD" w14:textId="77777777" w:rsidR="00DE7C8E" w:rsidRDefault="00DE7C8E">
      <w:pPr>
        <w:rPr>
          <w:noProof/>
        </w:rPr>
      </w:pPr>
    </w:p>
    <w:p w14:paraId="31BC9371" w14:textId="77777777" w:rsidR="00DE7C8E" w:rsidRDefault="00192A16">
      <w:pPr>
        <w:rPr>
          <w:noProof/>
        </w:rPr>
      </w:pPr>
      <w:r>
        <w:rPr>
          <w:noProof/>
          <w:lang w:val="en-CA" w:eastAsia="en-CA"/>
        </w:rPr>
        <mc:AlternateContent>
          <mc:Choice Requires="wps">
            <w:drawing>
              <wp:anchor distT="0" distB="0" distL="114300" distR="114300" simplePos="0" relativeHeight="251635200" behindDoc="0" locked="0" layoutInCell="0" allowOverlap="1" wp14:anchorId="06D6C7E8" wp14:editId="78BFD017">
                <wp:simplePos x="0" y="0"/>
                <wp:positionH relativeFrom="page">
                  <wp:posOffset>2464435</wp:posOffset>
                </wp:positionH>
                <wp:positionV relativeFrom="page">
                  <wp:posOffset>1640840</wp:posOffset>
                </wp:positionV>
                <wp:extent cx="1497965" cy="1902460"/>
                <wp:effectExtent l="0" t="0" r="0" b="0"/>
                <wp:wrapNone/>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0BBF77BA" w14:textId="77777777"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14:paraId="4B60DADC"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5DB8FDEA" w14:textId="77777777" w:rsidR="00DE7C8E" w:rsidRDefault="00DE7C8E">
                            <w:pPr>
                              <w:pStyle w:val="BodyText"/>
                            </w:pPr>
                            <w:r>
                              <w:t xml:space="preserve">You can compile a mailing list from business </w:t>
                            </w:r>
                            <w:proofErr w:type="gramStart"/>
                            <w:r>
                              <w:t>reply</w:t>
                            </w:r>
                            <w:proofErr w:type="gramEnd"/>
                            <w:r>
                              <w:t xml:space="preserve"> cards, customer information sheets, business cards collected at trade shows, or membership lists. You might consider purchasing a mailing list from a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C7E8" id="Text Box 60" o:spid="_x0000_s1073" type="#_x0000_t202" style="position:absolute;margin-left:194.05pt;margin-top:129.2pt;width:117.95pt;height:149.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" o:allowincell="f" filled="f" stroked="f">
                <v:textbox style="mso-next-textbox:#Text Box 160" inset="0,0,0,0">
                  <w:txbxContent>
                    <w:p w14:paraId="0BBF77BA" w14:textId="77777777"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14:paraId="4B60DADC"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5DB8FDEA"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8208" behindDoc="0" locked="0" layoutInCell="0" allowOverlap="1" wp14:anchorId="719F0720" wp14:editId="7CE151BB">
                <wp:simplePos x="0" y="0"/>
                <wp:positionH relativeFrom="page">
                  <wp:posOffset>4114800</wp:posOffset>
                </wp:positionH>
                <wp:positionV relativeFrom="page">
                  <wp:posOffset>1640840</wp:posOffset>
                </wp:positionV>
                <wp:extent cx="1498600" cy="1902460"/>
                <wp:effectExtent l="0" t="0" r="0" b="0"/>
                <wp:wrapNone/>
                <wp:docPr id="7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F0720" id="Text Box 160" o:spid="_x0000_s1074" type="#_x0000_t202" style="position:absolute;margin-left:324pt;margin-top:129.2pt;width:118pt;height:149.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" o:allowincell="f" filled="f" stroked="f">
                <v:textbox style="mso-next-textbox:#Text Box 161"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9232" behindDoc="0" locked="0" layoutInCell="0" allowOverlap="1" wp14:anchorId="6B095D8E" wp14:editId="6156FCB5">
                <wp:simplePos x="0" y="0"/>
                <wp:positionH relativeFrom="page">
                  <wp:posOffset>5766435</wp:posOffset>
                </wp:positionH>
                <wp:positionV relativeFrom="page">
                  <wp:posOffset>1640840</wp:posOffset>
                </wp:positionV>
                <wp:extent cx="1498600" cy="1902460"/>
                <wp:effectExtent l="0" t="0" r="0" b="0"/>
                <wp:wrapNone/>
                <wp:docPr id="7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5D8E" id="Text Box 161" o:spid="_x0000_s1075" type="#_x0000_t202" style="position:absolute;margin-left:454.05pt;margin-top:129.2pt;width:118pt;height:149.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" o:allowincell="f" filled="f" stroked="f">
                <v:textbox inset="0,0,0,0">
                  <w:txbxContent/>
                </v:textbox>
                <w10:wrap anchorx="page" anchory="page"/>
              </v:shape>
            </w:pict>
          </mc:Fallback>
        </mc:AlternateContent>
      </w:r>
    </w:p>
    <w:p w14:paraId="2A713057" w14:textId="77777777" w:rsidR="00DE7C8E" w:rsidRDefault="00DE7C8E">
      <w:pPr>
        <w:rPr>
          <w:noProof/>
        </w:rPr>
      </w:pPr>
    </w:p>
    <w:p w14:paraId="53584EB9" w14:textId="77777777" w:rsidR="00DE7C8E" w:rsidRDefault="00192A16">
      <w:pPr>
        <w:rPr>
          <w:noProof/>
        </w:rPr>
      </w:pPr>
      <w:r>
        <w:rPr>
          <w:noProof/>
          <w:lang w:val="en-CA" w:eastAsia="en-CA"/>
        </w:rPr>
        <mc:AlternateContent>
          <mc:Choice Requires="wps">
            <w:drawing>
              <wp:anchor distT="0" distB="0" distL="114300" distR="114300" simplePos="0" relativeHeight="251637248" behindDoc="0" locked="0" layoutInCell="0" allowOverlap="1" wp14:anchorId="612989CA" wp14:editId="1197E2A7">
                <wp:simplePos x="0" y="0"/>
                <wp:positionH relativeFrom="page">
                  <wp:posOffset>2464435</wp:posOffset>
                </wp:positionH>
                <wp:positionV relativeFrom="page">
                  <wp:posOffset>4180840</wp:posOffset>
                </wp:positionV>
                <wp:extent cx="1497965" cy="1736725"/>
                <wp:effectExtent l="0" t="0" r="0" b="0"/>
                <wp:wrapNone/>
                <wp:docPr id="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07E83483" w14:textId="77777777" w:rsidR="00DE7C8E" w:rsidRDefault="00DE7C8E">
                            <w:pPr>
                              <w:pStyle w:val="BodyText"/>
                            </w:pPr>
                            <w:r>
                              <w:t xml:space="preserve">Next, establish how much time and money you can spend on your newsletter. These factors will help determine how frequently you publish your newsletter and its length. It’s recommended that you publish </w:t>
                            </w:r>
                            <w:proofErr w:type="gramStart"/>
                            <w:r>
                              <w:t>you</w:t>
                            </w:r>
                            <w:proofErr w:type="gramEnd"/>
                            <w:r>
                              <w:t xml:space="preserve"> newsletter at least quarterly so that it’s considered a consistent source of information. Your customers or employees will look forward to its arrival.</w:t>
                            </w:r>
                          </w:p>
                          <w:p w14:paraId="72333697" w14:textId="77777777" w:rsidR="00DE7C8E" w:rsidRDefault="00DE7C8E">
                            <w:pPr>
                              <w:pStyle w:val="BodyText"/>
                            </w:pPr>
                            <w:r>
                              <w:t>Your headline is an important part of the newsletter and should be considered carefully.</w:t>
                            </w:r>
                          </w:p>
                          <w:p w14:paraId="31C2371E"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989CA" id="Text Box 62" o:spid="_x0000_s1076" type="#_x0000_t202" style="position:absolute;margin-left:194.05pt;margin-top:329.2pt;width:117.95pt;height:136.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" o:allowincell="f" filled="f" stroked="f">
                <v:textbox style="mso-next-textbox:#Text Box 164" inset="0,0,0,0">
                  <w:txbxContent>
                    <w:p w14:paraId="07E83483"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 newsletter at least quarterly so that it’s considered a consistent source of information. Your customers or employees will look forward to its arrival.</w:t>
                      </w:r>
                    </w:p>
                    <w:p w14:paraId="72333697" w14:textId="77777777" w:rsidR="00DE7C8E" w:rsidRDefault="00DE7C8E">
                      <w:pPr>
                        <w:pStyle w:val="BodyText"/>
                      </w:pPr>
                      <w:r>
                        <w:t>Your headline is an important part of the newsletter and should be considered carefully.</w:t>
                      </w:r>
                    </w:p>
                    <w:p w14:paraId="31C2371E"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2304" behindDoc="0" locked="0" layoutInCell="0" allowOverlap="1" wp14:anchorId="0ADED319" wp14:editId="215522ED">
                <wp:simplePos x="0" y="0"/>
                <wp:positionH relativeFrom="page">
                  <wp:posOffset>4114800</wp:posOffset>
                </wp:positionH>
                <wp:positionV relativeFrom="page">
                  <wp:posOffset>4180840</wp:posOffset>
                </wp:positionV>
                <wp:extent cx="1498600" cy="1736725"/>
                <wp:effectExtent l="0" t="0" r="0" b="0"/>
                <wp:wrapNone/>
                <wp:docPr id="7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ED319" id="Text Box 164" o:spid="_x0000_s1077" type="#_x0000_t202" style="position:absolute;margin-left:324pt;margin-top:329.2pt;width:118pt;height:136.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" o:allowincell="f" filled="f" stroked="f">
                <v:textbox style="mso-next-textbox:#Text Box 165"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83328" behindDoc="0" locked="0" layoutInCell="0" allowOverlap="1" wp14:anchorId="5A29A474" wp14:editId="0A96E57D">
                <wp:simplePos x="0" y="0"/>
                <wp:positionH relativeFrom="page">
                  <wp:posOffset>5766435</wp:posOffset>
                </wp:positionH>
                <wp:positionV relativeFrom="page">
                  <wp:posOffset>4180840</wp:posOffset>
                </wp:positionV>
                <wp:extent cx="1498600" cy="1736725"/>
                <wp:effectExtent l="0" t="0" r="0" b="0"/>
                <wp:wrapNone/>
                <wp:docPr id="7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9A474" id="Text Box 165" o:spid="_x0000_s1078" type="#_x0000_t202" style="position:absolute;margin-left:454.05pt;margin-top:329.2pt;width:118pt;height:136.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" o:allowincell="f" filled="f" stroked="f">
                <v:textbox inset="0,0,0,0">
                  <w:txbxContent/>
                </v:textbox>
                <w10:wrap anchorx="page" anchory="page"/>
              </v:shape>
            </w:pict>
          </mc:Fallback>
        </mc:AlternateContent>
      </w:r>
    </w:p>
    <w:p w14:paraId="7DD0F63B" w14:textId="77777777" w:rsidR="00DE7C8E" w:rsidRDefault="00DE7C8E">
      <w:pPr>
        <w:rPr>
          <w:noProof/>
        </w:rPr>
      </w:pPr>
    </w:p>
    <w:p w14:paraId="54832C45" w14:textId="77777777" w:rsidR="00DE7C8E" w:rsidRDefault="00192A16">
      <w:pPr>
        <w:rPr>
          <w:noProof/>
        </w:rPr>
      </w:pPr>
      <w:r>
        <w:rPr>
          <w:noProof/>
          <w:lang w:val="en-CA" w:eastAsia="en-CA"/>
        </w:rPr>
        <mc:AlternateContent>
          <mc:Choice Requires="wps">
            <w:drawing>
              <wp:anchor distT="0" distB="0" distL="114300" distR="114300" simplePos="0" relativeHeight="251638272" behindDoc="0" locked="0" layoutInCell="0" allowOverlap="1" wp14:anchorId="59EE9CBD" wp14:editId="31FFDE92">
                <wp:simplePos x="0" y="0"/>
                <wp:positionH relativeFrom="page">
                  <wp:posOffset>2477135</wp:posOffset>
                </wp:positionH>
                <wp:positionV relativeFrom="page">
                  <wp:posOffset>6628765</wp:posOffset>
                </wp:positionV>
                <wp:extent cx="1497965" cy="2425700"/>
                <wp:effectExtent l="0" t="0" r="0" b="0"/>
                <wp:wrapNone/>
                <wp:docPr id="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7DF22A1C" w14:textId="77777777" w:rsidR="00DE7C8E" w:rsidRDefault="00DE7C8E">
                            <w:pPr>
                              <w:pStyle w:val="BodyText"/>
                            </w:pPr>
                            <w:r>
                              <w:rPr>
                                <w:sz w:val="18"/>
                              </w:rPr>
                              <w:t>E</w:t>
                            </w:r>
                            <w:r>
                              <w:t>xamples of possible headlines include Product Wins Industry Award, New Product Can Save You Time, Membership Drive Exceeds Goals, and New Office Opens Near You.</w:t>
                            </w:r>
                          </w:p>
                          <w:p w14:paraId="4E46634B" w14:textId="77777777" w:rsidR="00DE7C8E" w:rsidRDefault="00DE7C8E">
                            <w:pPr>
                              <w:pStyle w:val="BodyText"/>
                            </w:pPr>
                            <w:r>
                              <w:t xml:space="preserve">One benefit of using your newsletter as a promotional tool is that you can reuse content from other marketing materials, such as press releases, market studies, and reports. </w:t>
                            </w:r>
                          </w:p>
                          <w:p w14:paraId="7D5C0D08" w14:textId="77777777" w:rsidR="00DE7C8E" w:rsidRDefault="00DE7C8E">
                            <w:pPr>
                              <w:pStyle w:val="BodyText"/>
                              <w:rPr>
                                <w:sz w:val="18"/>
                              </w:rPr>
                            </w:pPr>
                            <w:r>
                              <w:t>While your main goal of distributing a newsletter might be to sell your product or service, the key to a successful newsletter is making it useful to your readers.</w:t>
                            </w:r>
                          </w:p>
                          <w:p w14:paraId="4F6CF579" w14:textId="77777777" w:rsidR="00DE7C8E" w:rsidRDefault="00DE7C8E" w:rsidP="00DE7C8E">
                            <w:pPr>
                              <w:pStyle w:val="BodyText"/>
                            </w:pPr>
                            <w:r>
                              <w:t xml:space="preserve">A great way to add useful content to your newsletter is to develop and write your own </w:t>
                            </w:r>
                            <w:proofErr w:type="gramStart"/>
                            <w:r>
                              <w:t>articles, or</w:t>
                            </w:r>
                            <w:proofErr w:type="gramEnd"/>
                            <w:r>
                              <w:t xml:space="preserve"> include a calendar of upcoming events or a special offer. Your headline is an important part of the newsletter and should be considered carefully.</w:t>
                            </w:r>
                          </w:p>
                          <w:p w14:paraId="22120FAE"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9CBD" id="Text Box 63" o:spid="_x0000_s1079" type="#_x0000_t202" style="position:absolute;margin-left:195.05pt;margin-top:521.95pt;width:117.95pt;height:19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" o:allowincell="f" filled="f" stroked="f">
                <v:textbox style="mso-next-textbox:#Text Box 168" inset="0,0,0,0">
                  <w:txbxContent>
                    <w:p w14:paraId="7DF22A1C" w14:textId="77777777" w:rsidR="00DE7C8E" w:rsidRDefault="00DE7C8E">
                      <w:pPr>
                        <w:pStyle w:val="BodyText"/>
                      </w:pPr>
                      <w:r>
                        <w:rPr>
                          <w:sz w:val="18"/>
                        </w:rPr>
                        <w:t>E</w:t>
                      </w:r>
                      <w:r>
                        <w:t>xamples of possible headlines include Product Wins Industry Award, New Product Can Save You Time, Membership Drive Exceeds Goals, and New Office Opens Near You.</w:t>
                      </w:r>
                    </w:p>
                    <w:p w14:paraId="4E46634B" w14:textId="77777777" w:rsidR="00DE7C8E" w:rsidRDefault="00DE7C8E">
                      <w:pPr>
                        <w:pStyle w:val="BodyText"/>
                      </w:pPr>
                      <w:r>
                        <w:t xml:space="preserve">One benefit of using your newsletter as a promotional tool is that you can reuse content from other marketing materials, such as press releases, market studies, and reports. </w:t>
                      </w:r>
                    </w:p>
                    <w:p w14:paraId="7D5C0D08" w14:textId="77777777" w:rsidR="00DE7C8E" w:rsidRDefault="00DE7C8E">
                      <w:pPr>
                        <w:pStyle w:val="BodyText"/>
                        <w:rPr>
                          <w:sz w:val="18"/>
                        </w:rPr>
                      </w:pPr>
                      <w:r>
                        <w:t>While your main goal of distributing a newsletter might be to sell your product or service, the key to a successful newsletter is making it useful to your readers.</w:t>
                      </w:r>
                    </w:p>
                    <w:p w14:paraId="4F6CF579" w14:textId="77777777" w:rsidR="00DE7C8E" w:rsidRDefault="00DE7C8E" w:rsidP="00DE7C8E">
                      <w:pPr>
                        <w:pStyle w:val="BodyText"/>
                      </w:pPr>
                      <w:r>
                        <w:t>A great way to add useful content to your newsletter is to develop and write your own articles, or include a calendar of upcoming events or a special offer. Your headline is an important part of the newsletter and should be considered carefully.</w:t>
                      </w:r>
                    </w:p>
                    <w:p w14:paraId="22120FAE"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4352" behindDoc="0" locked="0" layoutInCell="0" allowOverlap="1" wp14:anchorId="400A4DB2" wp14:editId="66538A84">
                <wp:simplePos x="0" y="0"/>
                <wp:positionH relativeFrom="page">
                  <wp:posOffset>4127500</wp:posOffset>
                </wp:positionH>
                <wp:positionV relativeFrom="page">
                  <wp:posOffset>6628765</wp:posOffset>
                </wp:positionV>
                <wp:extent cx="1498600" cy="2425700"/>
                <wp:effectExtent l="0" t="0" r="0" b="0"/>
                <wp:wrapNone/>
                <wp:docPr id="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A4DB2" id="Text Box 168" o:spid="_x0000_s1080" type="#_x0000_t202" style="position:absolute;margin-left:325pt;margin-top:521.95pt;width:118pt;height:191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" o:allowincell="f" filled="f" stroked="f">
                <v:textbox style="mso-next-textbox:#Text Box 16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85376" behindDoc="0" locked="0" layoutInCell="0" allowOverlap="1" wp14:anchorId="2DF5D687" wp14:editId="4B33B416">
                <wp:simplePos x="0" y="0"/>
                <wp:positionH relativeFrom="page">
                  <wp:posOffset>5779135</wp:posOffset>
                </wp:positionH>
                <wp:positionV relativeFrom="page">
                  <wp:posOffset>6628765</wp:posOffset>
                </wp:positionV>
                <wp:extent cx="1498600" cy="2425700"/>
                <wp:effectExtent l="0" t="0" r="0" b="0"/>
                <wp:wrapNone/>
                <wp:docPr id="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5D687" id="Text Box 169" o:spid="_x0000_s1081" type="#_x0000_t202" style="position:absolute;margin-left:455.05pt;margin-top:521.95pt;width:118pt;height:19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" o:allowincell="f" filled="f" stroked="f">
                <v:textbox inset="0,0,0,0">
                  <w:txbxContent/>
                </v:textbox>
                <w10:wrap anchorx="page" anchory="page"/>
              </v:shape>
            </w:pict>
          </mc:Fallback>
        </mc:AlternateContent>
      </w:r>
    </w:p>
    <w:p w14:paraId="47463034" w14:textId="77777777" w:rsidR="00DE7C8E" w:rsidRDefault="00DE7C8E">
      <w:pPr>
        <w:rPr>
          <w:noProof/>
        </w:rPr>
      </w:pPr>
    </w:p>
    <w:p w14:paraId="6AB40C43" w14:textId="77777777" w:rsidR="00DE7C8E" w:rsidRDefault="00192A16">
      <w:pPr>
        <w:rPr>
          <w:noProof/>
        </w:rPr>
      </w:pPr>
      <w:r>
        <w:rPr>
          <w:noProof/>
          <w:lang w:val="en-CA" w:eastAsia="en-CA"/>
        </w:rPr>
        <mc:AlternateContent>
          <mc:Choice Requires="wps">
            <w:drawing>
              <wp:anchor distT="0" distB="0" distL="114300" distR="114300" simplePos="0" relativeHeight="251681280" behindDoc="0" locked="0" layoutInCell="0" allowOverlap="1" wp14:anchorId="19908EEE" wp14:editId="59C7F941">
                <wp:simplePos x="0" y="0"/>
                <wp:positionH relativeFrom="page">
                  <wp:posOffset>2580640</wp:posOffset>
                </wp:positionH>
                <wp:positionV relativeFrom="page">
                  <wp:posOffset>3657600</wp:posOffset>
                </wp:positionV>
                <wp:extent cx="91440" cy="91440"/>
                <wp:effectExtent l="0" t="0" r="0" b="0"/>
                <wp:wrapNone/>
                <wp:docPr id="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E17F" w14:textId="77777777"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8EEE" id="Text Box 163" o:spid="_x0000_s1082"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y/1AEAAJYDAAAOAAAAZHJzL2Uyb0RvYy54bWysU9tu2zAMfR+wfxD0vjgJiqEz4hRdiw4D&#10;ugvQ7QNkWbKF2aJGKrGzrx8lx+kub8NeBIqUjs45pHY309CLo0Fy4Cu5Wa2lMF5D43xbya9fHl5d&#10;S0FR+Ub14E0lT4bkzf7li90YSrOFDvrGoGAQT+UYKtnFGMqiIN2ZQdEKgvFctICDirzFtmhQjYw+&#10;9MV2vX5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" o:allowincell="f" filled="f" stroked="f">
                <v:textbox inset="0,0,0,0">
                  <w:txbxContent>
                    <w:p w14:paraId="031AE17F" w14:textId="77777777"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0256" behindDoc="0" locked="0" layoutInCell="0" allowOverlap="1" wp14:anchorId="67B226AD" wp14:editId="3882A28D">
                <wp:simplePos x="0" y="0"/>
                <wp:positionH relativeFrom="page">
                  <wp:posOffset>2895600</wp:posOffset>
                </wp:positionH>
                <wp:positionV relativeFrom="page">
                  <wp:posOffset>3657600</wp:posOffset>
                </wp:positionV>
                <wp:extent cx="91440" cy="91440"/>
                <wp:effectExtent l="0" t="0" r="0" b="0"/>
                <wp:wrapNone/>
                <wp:docPr id="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C63C" w14:textId="77777777"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26AD" id="Text Box 162" o:spid="_x0000_s1083"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" o:allowincell="f" filled="f" stroked="f">
                <v:textbox inset="0,0,0,0">
                  <w:txbxContent>
                    <w:p w14:paraId="538DC63C" w14:textId="77777777"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9296" behindDoc="0" locked="0" layoutInCell="0" allowOverlap="1" wp14:anchorId="06A2BDB0" wp14:editId="2C53C0D6">
                <wp:simplePos x="0" y="0"/>
                <wp:positionH relativeFrom="page">
                  <wp:posOffset>2475230</wp:posOffset>
                </wp:positionH>
                <wp:positionV relativeFrom="page">
                  <wp:posOffset>3835400</wp:posOffset>
                </wp:positionV>
                <wp:extent cx="4800600" cy="312420"/>
                <wp:effectExtent l="0" t="0" r="0" b="0"/>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61764" w14:textId="77777777" w:rsidR="00DE7C8E" w:rsidRPr="00891C54" w:rsidRDefault="00DE7C8E">
                            <w:pPr>
                              <w:pStyle w:val="Heading2"/>
                              <w:rPr>
                                <w:color w:val="auto"/>
                              </w:rPr>
                            </w:pPr>
                            <w:r w:rsidRPr="00891C54">
                              <w:rPr>
                                <w:color w:val="auto"/>
                              </w:rPr>
                              <w:t>Inside Story Headline</w:t>
                            </w:r>
                          </w:p>
                          <w:p w14:paraId="664C1332"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BDB0" id="Text Box 64" o:spid="_x0000_s1084" type="#_x0000_t202" style="position:absolute;margin-left:194.9pt;margin-top:302pt;width:378pt;height:24.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" o:allowincell="f" filled="f" stroked="f">
                <v:textbox inset="0,0,0,0">
                  <w:txbxContent>
                    <w:p w14:paraId="2ED61764" w14:textId="77777777" w:rsidR="00DE7C8E" w:rsidRPr="00891C54" w:rsidRDefault="00DE7C8E">
                      <w:pPr>
                        <w:pStyle w:val="Heading2"/>
                        <w:rPr>
                          <w:color w:val="auto"/>
                        </w:rPr>
                      </w:pPr>
                      <w:r w:rsidRPr="00891C54">
                        <w:rPr>
                          <w:color w:val="auto"/>
                        </w:rPr>
                        <w:t>Inside Story Headline</w:t>
                      </w:r>
                    </w:p>
                    <w:p w14:paraId="664C1332"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0320" behindDoc="0" locked="0" layoutInCell="0" allowOverlap="1" wp14:anchorId="2419988D" wp14:editId="04FE25A7">
                <wp:simplePos x="0" y="0"/>
                <wp:positionH relativeFrom="page">
                  <wp:posOffset>2470150</wp:posOffset>
                </wp:positionH>
                <wp:positionV relativeFrom="page">
                  <wp:posOffset>6311265</wp:posOffset>
                </wp:positionV>
                <wp:extent cx="4800600" cy="31242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AE7C" w14:textId="77777777" w:rsidR="00DE7C8E" w:rsidRPr="00891C54" w:rsidRDefault="00DE7C8E">
                            <w:pPr>
                              <w:pStyle w:val="Heading2"/>
                              <w:rPr>
                                <w:color w:val="auto"/>
                              </w:rPr>
                            </w:pPr>
                            <w:r w:rsidRPr="00891C54">
                              <w:rPr>
                                <w:color w:val="auto"/>
                              </w:rPr>
                              <w:t>Inside Story Headline</w:t>
                            </w:r>
                          </w:p>
                          <w:p w14:paraId="5E7E869D"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9988D" id="Text Box 65" o:spid="_x0000_s1085" type="#_x0000_t202" style="position:absolute;margin-left:194.5pt;margin-top:496.95pt;width:378pt;height:24.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" o:allowincell="f" filled="f" stroked="f">
                <v:textbox inset="0,0,0,0">
                  <w:txbxContent>
                    <w:p w14:paraId="21BCAE7C" w14:textId="77777777" w:rsidR="00DE7C8E" w:rsidRPr="00891C54" w:rsidRDefault="00DE7C8E">
                      <w:pPr>
                        <w:pStyle w:val="Heading2"/>
                        <w:rPr>
                          <w:color w:val="auto"/>
                        </w:rPr>
                      </w:pPr>
                      <w:r w:rsidRPr="00891C54">
                        <w:rPr>
                          <w:color w:val="auto"/>
                        </w:rPr>
                        <w:t>Inside Story Headline</w:t>
                      </w:r>
                    </w:p>
                    <w:p w14:paraId="5E7E869D"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6224" behindDoc="0" locked="0" layoutInCell="0" allowOverlap="1" wp14:anchorId="24F735A3" wp14:editId="3AD16A02">
                <wp:simplePos x="0" y="0"/>
                <wp:positionH relativeFrom="page">
                  <wp:posOffset>2487930</wp:posOffset>
                </wp:positionH>
                <wp:positionV relativeFrom="page">
                  <wp:posOffset>1310640</wp:posOffset>
                </wp:positionV>
                <wp:extent cx="4800600" cy="312420"/>
                <wp:effectExtent l="0" t="0" r="0" b="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7E46" w14:textId="77777777" w:rsidR="00DE7C8E" w:rsidRPr="00891C54" w:rsidRDefault="00DE7C8E">
                            <w:pPr>
                              <w:pStyle w:val="Heading2"/>
                              <w:rPr>
                                <w:color w:val="auto"/>
                              </w:rPr>
                            </w:pPr>
                            <w:r w:rsidRPr="00891C54">
                              <w:rPr>
                                <w:color w:val="auto"/>
                              </w:rPr>
                              <w:t>Inside Story Headline</w:t>
                            </w:r>
                          </w:p>
                          <w:p w14:paraId="76223A1D"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735A3" id="Text Box 61" o:spid="_x0000_s1086" type="#_x0000_t202" style="position:absolute;margin-left:195.9pt;margin-top:103.2pt;width:378pt;height:24.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" o:allowincell="f" filled="f" stroked="f">
                <v:textbox inset="0,0,0,0">
                  <w:txbxContent>
                    <w:p w14:paraId="743D7E46" w14:textId="77777777" w:rsidR="00DE7C8E" w:rsidRPr="00891C54" w:rsidRDefault="00DE7C8E">
                      <w:pPr>
                        <w:pStyle w:val="Heading2"/>
                        <w:rPr>
                          <w:color w:val="auto"/>
                        </w:rPr>
                      </w:pPr>
                      <w:r w:rsidRPr="00891C54">
                        <w:rPr>
                          <w:color w:val="auto"/>
                        </w:rPr>
                        <w:t>Inside Story Headline</w:t>
                      </w:r>
                    </w:p>
                    <w:p w14:paraId="76223A1D"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41344" behindDoc="0" locked="0" layoutInCell="0" allowOverlap="1" wp14:anchorId="0EDCA69F" wp14:editId="41F0D7B6">
                <wp:simplePos x="0" y="0"/>
                <wp:positionH relativeFrom="page">
                  <wp:posOffset>534035</wp:posOffset>
                </wp:positionH>
                <wp:positionV relativeFrom="page">
                  <wp:posOffset>2059940</wp:posOffset>
                </wp:positionV>
                <wp:extent cx="1371600" cy="1280160"/>
                <wp:effectExtent l="0" t="0" r="0" b="0"/>
                <wp:wrapNone/>
                <wp:docPr id="6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62" name="Line 67"/>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68"/>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B908"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CA69F" id="Group 66" o:spid="_x0000_s1087" style="position:absolute;margin-left:42.05pt;margin-top:162.2pt;width:108pt;height:100.8pt;z-index:251641344;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" o:allowincell="f">
                <v:line id="Line 67" o:spid="_x0000_s1088"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shape id="Text Box 68" o:spid="_x0000_s1089"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99B908"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Pr>
          <w:noProof/>
          <w:lang w:val="en-CA" w:eastAsia="en-CA"/>
        </w:rPr>
        <mc:AlternateContent>
          <mc:Choice Requires="wpg">
            <w:drawing>
              <wp:anchor distT="0" distB="0" distL="114300" distR="114300" simplePos="0" relativeHeight="251642368" behindDoc="0" locked="0" layoutInCell="0" allowOverlap="1" wp14:anchorId="4F903290" wp14:editId="69F0A928">
                <wp:simplePos x="0" y="0"/>
                <wp:positionH relativeFrom="page">
                  <wp:posOffset>584835</wp:posOffset>
                </wp:positionH>
                <wp:positionV relativeFrom="page">
                  <wp:posOffset>7089140</wp:posOffset>
                </wp:positionV>
                <wp:extent cx="1371600" cy="1280160"/>
                <wp:effectExtent l="0" t="0" r="0" b="0"/>
                <wp:wrapNone/>
                <wp:docPr id="5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59" name="Line 70"/>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7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F45FB"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03290" id="Group 69" o:spid="_x0000_s1090" style="position:absolute;margin-left:46.05pt;margin-top:558.2pt;width:108pt;height:100.8pt;z-index:25164236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" o:allowincell="f">
                <v:line id="Line 70" o:spid="_x0000_s1091"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Text Box 71" o:spid="_x0000_s1092"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53F45FB" w14:textId="77777777"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14:paraId="18474A39" w14:textId="77777777" w:rsidR="00DE7C8E" w:rsidRDefault="00DE7C8E">
      <w:pPr>
        <w:rPr>
          <w:noProof/>
        </w:rPr>
      </w:pPr>
    </w:p>
    <w:p w14:paraId="01F7250F" w14:textId="77777777" w:rsidR="00DE7C8E" w:rsidRDefault="00DE7C8E">
      <w:pPr>
        <w:rPr>
          <w:noProof/>
        </w:rPr>
      </w:pPr>
    </w:p>
    <w:p w14:paraId="01555458" w14:textId="77777777" w:rsidR="00DE7C8E" w:rsidRDefault="00DE7C8E">
      <w:pPr>
        <w:rPr>
          <w:noProof/>
        </w:rPr>
      </w:pPr>
    </w:p>
    <w:p w14:paraId="419167AC" w14:textId="77777777" w:rsidR="00DE7C8E" w:rsidRDefault="00192A16">
      <w:pPr>
        <w:rPr>
          <w:noProof/>
        </w:rPr>
      </w:pPr>
      <w:r>
        <w:rPr>
          <w:noProof/>
          <w:lang w:val="en-CA" w:eastAsia="en-CA"/>
        </w:rPr>
        <mc:AlternateContent>
          <mc:Choice Requires="wps">
            <w:drawing>
              <wp:anchor distT="0" distB="0" distL="114300" distR="114300" simplePos="0" relativeHeight="251686400" behindDoc="0" locked="0" layoutInCell="0" allowOverlap="1" wp14:anchorId="5096647B" wp14:editId="3499B3AD">
                <wp:simplePos x="0" y="0"/>
                <wp:positionH relativeFrom="page">
                  <wp:posOffset>2132965</wp:posOffset>
                </wp:positionH>
                <wp:positionV relativeFrom="page">
                  <wp:posOffset>1729740</wp:posOffset>
                </wp:positionV>
                <wp:extent cx="1498600" cy="3413760"/>
                <wp:effectExtent l="0" t="0" r="0" b="0"/>
                <wp:wrapNone/>
                <wp:docPr id="5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647B" id="Text Box 172" o:spid="_x0000_s1093" type="#_x0000_t202" style="position:absolute;margin-left:167.95pt;margin-top:136.2pt;width:118pt;height:268.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" o:allowincell="f" filled="f" stroked="f">
                <v:textbox style="mso-next-textbox:#Text Box 17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43392" behindDoc="0" locked="0" layoutInCell="0" allowOverlap="1" wp14:anchorId="078ECA65" wp14:editId="0BF7304E">
                <wp:simplePos x="0" y="0"/>
                <wp:positionH relativeFrom="page">
                  <wp:posOffset>481965</wp:posOffset>
                </wp:positionH>
                <wp:positionV relativeFrom="page">
                  <wp:posOffset>1729740</wp:posOffset>
                </wp:positionV>
                <wp:extent cx="1498600" cy="3528060"/>
                <wp:effectExtent l="0" t="0" r="0" b="0"/>
                <wp:wrapNone/>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52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6">
                        <w:txbxContent>
                          <w:p w14:paraId="3E9EC6D2" w14:textId="77777777"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14:paraId="6C3E315D"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28F8BD24" w14:textId="77777777" w:rsidR="00DE7C8E" w:rsidRDefault="00DE7C8E">
                            <w:pPr>
                              <w:pStyle w:val="BodyText"/>
                            </w:pPr>
                            <w:r>
                              <w:t xml:space="preserve">You can compile a mailing list from business </w:t>
                            </w:r>
                            <w:proofErr w:type="gramStart"/>
                            <w:r>
                              <w:t>reply</w:t>
                            </w:r>
                            <w:proofErr w:type="gramEnd"/>
                            <w:r>
                              <w:t xml:space="preserve"> cards, customer information sheets, business cards collected at trade shows, or membership lists. You might consider purchasing a mailing list from a company.</w:t>
                            </w:r>
                          </w:p>
                          <w:p w14:paraId="697CC765"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14:paraId="72FA6C2B" w14:textId="77777777" w:rsidR="00DE7C8E" w:rsidRDefault="00DE7C8E">
                            <w:pPr>
                              <w:pStyle w:val="BodyText"/>
                            </w:pPr>
                            <w:r>
                              <w:t>Your headline is an important part of the newsletter and should be considered carefully.</w:t>
                            </w:r>
                          </w:p>
                          <w:p w14:paraId="0C149ED7" w14:textId="77777777"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CA65" id="Text Box 74" o:spid="_x0000_s1094" type="#_x0000_t202" style="position:absolute;margin-left:37.95pt;margin-top:136.2pt;width:118pt;height:277.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" o:allowincell="f" filled="f" stroked="f">
                <v:textbox style="mso-next-textbox:#Text Box 172" inset="0,0,0,0">
                  <w:txbxContent>
                    <w:p w14:paraId="3E9EC6D2" w14:textId="77777777"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14:paraId="6C3E315D" w14:textId="77777777"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14:paraId="28F8BD24" w14:textId="77777777"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14:paraId="697CC765" w14:textId="77777777"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14:paraId="72FA6C2B" w14:textId="77777777" w:rsidR="00DE7C8E" w:rsidRDefault="00DE7C8E">
                      <w:pPr>
                        <w:pStyle w:val="BodyText"/>
                      </w:pPr>
                      <w:r>
                        <w:t>Your headline is an important part of the newsletter and should be considered carefully.</w:t>
                      </w:r>
                    </w:p>
                    <w:p w14:paraId="0C149ED7" w14:textId="77777777" w:rsidR="00DE7C8E" w:rsidRDefault="00DE7C8E">
                      <w:pPr>
                        <w:pStyle w:val="BodyText"/>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98688" behindDoc="0" locked="0" layoutInCell="0" allowOverlap="1" wp14:anchorId="2504C8E0" wp14:editId="439AF71E">
                <wp:simplePos x="0" y="0"/>
                <wp:positionH relativeFrom="column">
                  <wp:posOffset>5029200</wp:posOffset>
                </wp:positionH>
                <wp:positionV relativeFrom="paragraph">
                  <wp:posOffset>99060</wp:posOffset>
                </wp:positionV>
                <wp:extent cx="1828800" cy="2966720"/>
                <wp:effectExtent l="0" t="0" r="0" b="0"/>
                <wp:wrapNone/>
                <wp:docPr id="5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966720"/>
                          <a:chOff x="8640" y="2700"/>
                          <a:chExt cx="2880" cy="4672"/>
                        </a:xfrm>
                      </wpg:grpSpPr>
                      <wps:wsp>
                        <wps:cNvPr id="54" name="Text Box 214" descr="&#10; &#10;"/>
                        <wps:cNvSpPr txBox="1">
                          <a:spLocks noChangeArrowheads="1"/>
                        </wps:cNvSpPr>
                        <wps:spPr bwMode="auto">
                          <a:xfrm>
                            <a:off x="8640" y="2700"/>
                            <a:ext cx="2880" cy="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F448" w14:textId="77777777" w:rsidR="00DE7C8E" w:rsidRDefault="00192A16">
                              <w:r>
                                <w:rPr>
                                  <w:noProof/>
                                  <w:lang w:val="en-CA" w:eastAsia="en-CA"/>
                                </w:rPr>
                                <w:drawing>
                                  <wp:inline distT="0" distB="0" distL="0" distR="0" wp14:anchorId="692530EB" wp14:editId="52D28854">
                                    <wp:extent cx="1638300" cy="2524125"/>
                                    <wp:effectExtent l="0" t="0" r="0" b="9525"/>
                                    <wp:docPr id="15" name="Picture 4" descr="Architectural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pilla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2524125"/>
                                            </a:xfrm>
                                            <a:prstGeom prst="rect">
                                              <a:avLst/>
                                            </a:prstGeom>
                                            <a:noFill/>
                                            <a:ln>
                                              <a:noFill/>
                                            </a:ln>
                                          </pic:spPr>
                                        </pic:pic>
                                      </a:graphicData>
                                    </a:graphic>
                                  </wp:inline>
                                </w:drawing>
                              </w:r>
                            </w:p>
                            <w:p w14:paraId="3DF23A0F" w14:textId="77777777" w:rsidR="00DE7C8E" w:rsidRDefault="00DE7C8E">
                              <w:pPr>
                                <w:jc w:val="center"/>
                              </w:pPr>
                            </w:p>
                          </w:txbxContent>
                        </wps:txbx>
                        <wps:bodyPr rot="0" vert="horz" wrap="square" lIns="91440" tIns="45720" rIns="91440" bIns="45720" anchor="t" anchorCtr="0" upright="1">
                          <a:noAutofit/>
                        </wps:bodyPr>
                      </wps:wsp>
                      <wps:wsp>
                        <wps:cNvPr id="55" name="Text Box 222"/>
                        <wps:cNvSpPr txBox="1">
                          <a:spLocks noChangeArrowheads="1"/>
                        </wps:cNvSpPr>
                        <wps:spPr bwMode="auto">
                          <a:xfrm>
                            <a:off x="8820" y="6840"/>
                            <a:ext cx="252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E676C" w14:textId="77777777" w:rsidR="00DE7C8E" w:rsidRPr="00277F31" w:rsidRDefault="00DE7C8E">
                              <w:pPr>
                                <w:pStyle w:val="CaptionText"/>
                                <w:rPr>
                                  <w:color w:val="auto"/>
                                </w:rPr>
                              </w:pPr>
                              <w:r w:rsidRPr="00277F31">
                                <w:rPr>
                                  <w:color w:val="auto"/>
                                </w:rPr>
                                <w:t>Caption describing picture or graphic.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4C8E0" id="Group 244" o:spid="_x0000_s1095" style="position:absolute;margin-left:396pt;margin-top:7.8pt;width:2in;height:233.6pt;z-index:251698688" coordorigin="8640,2700" coordsize="2880,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" o:allowincell="f">
                <v:shape id="Text Box 214" o:spid="_x0000_s1096" type="#_x0000_t202" alt="&#10; &#10;" style="position:absolute;left:8640;top:2700;width:28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3ED2F448" w14:textId="77777777" w:rsidR="00DE7C8E" w:rsidRDefault="00192A16">
                        <w:r>
                          <w:rPr>
                            <w:noProof/>
                            <w:lang w:val="en-CA" w:eastAsia="en-CA"/>
                          </w:rPr>
                          <w:drawing>
                            <wp:inline distT="0" distB="0" distL="0" distR="0" wp14:anchorId="692530EB" wp14:editId="52D28854">
                              <wp:extent cx="1638300" cy="2524125"/>
                              <wp:effectExtent l="0" t="0" r="0" b="9525"/>
                              <wp:docPr id="15" name="Picture 4" descr="Architectural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pilla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524125"/>
                                      </a:xfrm>
                                      <a:prstGeom prst="rect">
                                        <a:avLst/>
                                      </a:prstGeom>
                                      <a:noFill/>
                                      <a:ln>
                                        <a:noFill/>
                                      </a:ln>
                                    </pic:spPr>
                                  </pic:pic>
                                </a:graphicData>
                              </a:graphic>
                            </wp:inline>
                          </w:drawing>
                        </w:r>
                      </w:p>
                      <w:p w14:paraId="3DF23A0F" w14:textId="77777777" w:rsidR="00DE7C8E" w:rsidRDefault="00DE7C8E">
                        <w:pPr>
                          <w:jc w:val="center"/>
                        </w:pPr>
                      </w:p>
                    </w:txbxContent>
                  </v:textbox>
                </v:shape>
                <v:shape id="Text Box 222" o:spid="_x0000_s1097" type="#_x0000_t202" style="position:absolute;left:8820;top:6840;width:252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B4E676C" w14:textId="77777777" w:rsidR="00DE7C8E" w:rsidRPr="00277F31" w:rsidRDefault="00DE7C8E">
                        <w:pPr>
                          <w:pStyle w:val="CaptionText"/>
                          <w:rPr>
                            <w:color w:val="auto"/>
                          </w:rPr>
                        </w:pPr>
                        <w:r w:rsidRPr="00277F31">
                          <w:rPr>
                            <w:color w:val="auto"/>
                          </w:rPr>
                          <w:t>Caption describing picture or graphic.</w:t>
                        </w:r>
                      </w:p>
                    </w:txbxContent>
                  </v:textbox>
                </v:shape>
              </v:group>
            </w:pict>
          </mc:Fallback>
        </mc:AlternateContent>
      </w:r>
    </w:p>
    <w:p w14:paraId="024308B3" w14:textId="77777777" w:rsidR="00DE7C8E" w:rsidRDefault="00DE7C8E">
      <w:pPr>
        <w:rPr>
          <w:noProof/>
        </w:rPr>
      </w:pPr>
    </w:p>
    <w:p w14:paraId="60B16BE1" w14:textId="77777777" w:rsidR="00DE7C8E" w:rsidRDefault="00DE7C8E">
      <w:pPr>
        <w:rPr>
          <w:noProof/>
        </w:rPr>
      </w:pPr>
    </w:p>
    <w:p w14:paraId="11848111" w14:textId="77777777" w:rsidR="00DE7C8E" w:rsidRDefault="00DE7C8E">
      <w:pPr>
        <w:rPr>
          <w:noProof/>
        </w:rPr>
      </w:pPr>
    </w:p>
    <w:p w14:paraId="235829FE" w14:textId="77777777" w:rsidR="00DE7C8E" w:rsidRDefault="00DE7C8E">
      <w:pPr>
        <w:rPr>
          <w:noProof/>
        </w:rPr>
      </w:pPr>
    </w:p>
    <w:p w14:paraId="084FAD53" w14:textId="77777777" w:rsidR="00DE7C8E" w:rsidRDefault="00DE7C8E">
      <w:pPr>
        <w:rPr>
          <w:noProof/>
        </w:rPr>
      </w:pPr>
    </w:p>
    <w:p w14:paraId="73B8F788" w14:textId="77777777" w:rsidR="00DE7C8E" w:rsidRDefault="00DE7C8E">
      <w:pPr>
        <w:rPr>
          <w:noProof/>
        </w:rPr>
      </w:pPr>
    </w:p>
    <w:p w14:paraId="19FD06F5" w14:textId="77777777" w:rsidR="00DE7C8E" w:rsidRDefault="00DE7C8E">
      <w:pPr>
        <w:rPr>
          <w:noProof/>
        </w:rPr>
      </w:pPr>
    </w:p>
    <w:p w14:paraId="1B00A3DF" w14:textId="77777777" w:rsidR="00DE7C8E" w:rsidRDefault="00DE7C8E">
      <w:pPr>
        <w:rPr>
          <w:noProof/>
        </w:rPr>
      </w:pPr>
    </w:p>
    <w:p w14:paraId="029B64B4" w14:textId="77777777" w:rsidR="00DE7C8E" w:rsidRDefault="00DE7C8E">
      <w:pPr>
        <w:rPr>
          <w:noProof/>
        </w:rPr>
      </w:pPr>
    </w:p>
    <w:p w14:paraId="1E72F3D5" w14:textId="77777777" w:rsidR="00DE7C8E" w:rsidRDefault="00DE7C8E">
      <w:pPr>
        <w:rPr>
          <w:noProof/>
        </w:rPr>
      </w:pPr>
    </w:p>
    <w:p w14:paraId="3B00ECD3" w14:textId="77777777" w:rsidR="00DE7C8E" w:rsidRDefault="00DE7C8E">
      <w:pPr>
        <w:rPr>
          <w:noProof/>
        </w:rPr>
      </w:pPr>
    </w:p>
    <w:p w14:paraId="2D8A3F35" w14:textId="77777777" w:rsidR="00DE7C8E" w:rsidRDefault="00DE7C8E">
      <w:pPr>
        <w:rPr>
          <w:noProof/>
        </w:rPr>
      </w:pPr>
    </w:p>
    <w:p w14:paraId="2BA7A4F4" w14:textId="77777777" w:rsidR="00DE7C8E" w:rsidRDefault="00DE7C8E">
      <w:pPr>
        <w:rPr>
          <w:noProof/>
        </w:rPr>
      </w:pPr>
    </w:p>
    <w:p w14:paraId="596FF02B" w14:textId="77777777" w:rsidR="00DE7C8E" w:rsidRDefault="00DE7C8E">
      <w:pPr>
        <w:rPr>
          <w:noProof/>
        </w:rPr>
      </w:pPr>
    </w:p>
    <w:p w14:paraId="365D7F0F" w14:textId="77777777" w:rsidR="00DE7C8E" w:rsidRDefault="00DE7C8E">
      <w:pPr>
        <w:rPr>
          <w:noProof/>
        </w:rPr>
      </w:pPr>
    </w:p>
    <w:p w14:paraId="3BE02955" w14:textId="77777777" w:rsidR="00DE7C8E" w:rsidRDefault="00DE7C8E">
      <w:pPr>
        <w:rPr>
          <w:noProof/>
        </w:rPr>
      </w:pPr>
    </w:p>
    <w:p w14:paraId="219E7547" w14:textId="77777777" w:rsidR="00DE7C8E" w:rsidRDefault="00DE7C8E">
      <w:pPr>
        <w:rPr>
          <w:noProof/>
        </w:rPr>
      </w:pPr>
    </w:p>
    <w:p w14:paraId="5705DEA3" w14:textId="77777777" w:rsidR="00DE7C8E" w:rsidRDefault="00192A16">
      <w:pPr>
        <w:rPr>
          <w:noProof/>
        </w:rPr>
      </w:pPr>
      <w:r>
        <w:rPr>
          <w:noProof/>
          <w:lang w:val="en-CA" w:eastAsia="en-CA"/>
        </w:rPr>
        <mc:AlternateContent>
          <mc:Choice Requires="wps">
            <w:drawing>
              <wp:anchor distT="0" distB="0" distL="114300" distR="114300" simplePos="0" relativeHeight="251687424" behindDoc="0" locked="0" layoutInCell="0" allowOverlap="1" wp14:anchorId="2B070727" wp14:editId="47AA210F">
                <wp:simplePos x="0" y="0"/>
                <wp:positionH relativeFrom="page">
                  <wp:posOffset>3783965</wp:posOffset>
                </wp:positionH>
                <wp:positionV relativeFrom="page">
                  <wp:posOffset>1729740</wp:posOffset>
                </wp:positionV>
                <wp:extent cx="1498600" cy="3350260"/>
                <wp:effectExtent l="0" t="0" r="0" b="0"/>
                <wp:wrapNone/>
                <wp:docPr id="5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5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70727" id="Text Box 173" o:spid="_x0000_s1098" type="#_x0000_t202" style="position:absolute;margin-left:297.95pt;margin-top:136.2pt;width:118pt;height:263.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" o:allowincell="f" filled="f" stroked="f">
                <v:textbox inset="0,0,0,0">
                  <w:txbxContent/>
                </v:textbox>
                <w10:wrap anchorx="page" anchory="page"/>
              </v:shape>
            </w:pict>
          </mc:Fallback>
        </mc:AlternateContent>
      </w:r>
    </w:p>
    <w:p w14:paraId="173AF5C0" w14:textId="77777777" w:rsidR="00DE7C8E" w:rsidRDefault="00DE7C8E">
      <w:pPr>
        <w:rPr>
          <w:noProof/>
        </w:rPr>
      </w:pPr>
    </w:p>
    <w:p w14:paraId="4BF274C1" w14:textId="77777777" w:rsidR="00DE7C8E" w:rsidRDefault="00192A16">
      <w:pPr>
        <w:rPr>
          <w:noProof/>
        </w:rPr>
      </w:pPr>
      <w:r>
        <w:rPr>
          <w:noProof/>
          <w:lang w:val="en-CA" w:eastAsia="en-CA"/>
        </w:rPr>
        <mc:AlternateContent>
          <mc:Choice Requires="wps">
            <w:drawing>
              <wp:anchor distT="0" distB="0" distL="114300" distR="114300" simplePos="0" relativeHeight="251645440" behindDoc="0" locked="0" layoutInCell="0" allowOverlap="1" wp14:anchorId="64C317A3" wp14:editId="2B6EA43A">
                <wp:simplePos x="0" y="0"/>
                <wp:positionH relativeFrom="page">
                  <wp:posOffset>481965</wp:posOffset>
                </wp:positionH>
                <wp:positionV relativeFrom="page">
                  <wp:posOffset>5974715</wp:posOffset>
                </wp:positionV>
                <wp:extent cx="1519555" cy="3082925"/>
                <wp:effectExtent l="0" t="0" r="0" b="0"/>
                <wp:wrapNone/>
                <wp:docPr id="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9">
                        <w:txbxContent>
                          <w:p w14:paraId="449C3466"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14:paraId="37930339" w14:textId="77777777" w:rsidR="00DE7C8E" w:rsidRDefault="00DE7C8E">
                            <w:pPr>
                              <w:pStyle w:val="BodyText"/>
                            </w:pPr>
                            <w:r>
                              <w:t>Examples of possible headlines include Product Wins Industry Award, New Product Can Save You Time, Membership Drive Exceeds Goals, and New Office Opens Near You.</w:t>
                            </w:r>
                          </w:p>
                          <w:p w14:paraId="1DEF7734" w14:textId="77777777" w:rsidR="00DE7C8E" w:rsidRDefault="00DE7C8E">
                            <w:pPr>
                              <w:pStyle w:val="BodyText"/>
                            </w:pPr>
                            <w:r>
                              <w:t>One benefit of using your newsletter as a promotional tool is that you can reuse content from other marketing materials, such as press releases, market studies, and reports.</w:t>
                            </w:r>
                          </w:p>
                          <w:p w14:paraId="06BCC309" w14:textId="77777777" w:rsidR="00DE7C8E" w:rsidRDefault="00DE7C8E">
                            <w:pPr>
                              <w:pStyle w:val="BodyText"/>
                            </w:pPr>
                            <w:r>
                              <w:t>While your main goal of distributing a newsletter might be to sell your product or service, the key to a successful newsletter is making it useful to your readers.</w:t>
                            </w:r>
                          </w:p>
                          <w:p w14:paraId="1292EC24" w14:textId="77777777" w:rsidR="00DE7C8E" w:rsidRDefault="00DE7C8E">
                            <w:pPr>
                              <w:pStyle w:val="BodyText"/>
                            </w:pPr>
                            <w:r>
                              <w:t>A great way to add useful content to this newsletter is to develop and write your own articles, or to include a calendar of upcoming events or a special offer that promotes a new product.</w:t>
                            </w:r>
                          </w:p>
                          <w:p w14:paraId="2979D993" w14:textId="77777777" w:rsidR="00DE7C8E" w:rsidRDefault="00DE7C8E">
                            <w:pPr>
                              <w:pStyle w:val="BodyText"/>
                            </w:pPr>
                            <w:r>
                              <w:t xml:space="preserve">You can also research articles or find “filler” articles by accessing the World Wide Web. You can write about a variety of </w:t>
                            </w:r>
                            <w:proofErr w:type="gramStart"/>
                            <w:r>
                              <w:t>topics, but</w:t>
                            </w:r>
                            <w:proofErr w:type="gramEnd"/>
                            <w:r>
                              <w:t xml:space="preserve"> try to keep your articles short.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17A3" id="Text Box 76" o:spid="_x0000_s1099" type="#_x0000_t202" style="position:absolute;margin-left:37.95pt;margin-top:470.45pt;width:119.65pt;height:242.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" o:allowincell="f" filled="f" stroked="f">
                <v:textbox style="mso-next-textbox:#Text Box 176" inset="0,0,0,0">
                  <w:txbxContent>
                    <w:p w14:paraId="449C3466"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14:paraId="37930339" w14:textId="77777777" w:rsidR="00DE7C8E" w:rsidRDefault="00DE7C8E">
                      <w:pPr>
                        <w:pStyle w:val="BodyText"/>
                      </w:pPr>
                      <w:r>
                        <w:t>Examples of possible headlines include Product Wins Industry Award, New Product Can Save You Time, Membership Drive Exceeds Goals, and New Office Opens Near You.</w:t>
                      </w:r>
                    </w:p>
                    <w:p w14:paraId="1DEF7734" w14:textId="77777777" w:rsidR="00DE7C8E" w:rsidRDefault="00DE7C8E">
                      <w:pPr>
                        <w:pStyle w:val="BodyText"/>
                      </w:pPr>
                      <w:r>
                        <w:t>One benefit of using your newsletter as a promotional tool is that you can reuse content from other marketing materials, such as press releases, market studies, and reports.</w:t>
                      </w:r>
                    </w:p>
                    <w:p w14:paraId="06BCC309" w14:textId="77777777" w:rsidR="00DE7C8E" w:rsidRDefault="00DE7C8E">
                      <w:pPr>
                        <w:pStyle w:val="BodyText"/>
                      </w:pPr>
                      <w:r>
                        <w:t>While your main goal of distributing a newsletter might be to sell your product or service, the key to a successful newsletter is making it useful to your readers.</w:t>
                      </w:r>
                    </w:p>
                    <w:p w14:paraId="1292EC24" w14:textId="77777777" w:rsidR="00DE7C8E" w:rsidRDefault="00DE7C8E">
                      <w:pPr>
                        <w:pStyle w:val="BodyText"/>
                      </w:pPr>
                      <w:r>
                        <w:t>A great way to add useful content to this newsletter is to develop and write your own articles, or to include a calendar of upcoming events or a special offer that promotes a new product.</w:t>
                      </w:r>
                    </w:p>
                    <w:p w14:paraId="2979D993" w14:textId="77777777" w:rsidR="00DE7C8E" w:rsidRDefault="00DE7C8E">
                      <w:pPr>
                        <w:pStyle w:val="BodyText"/>
                      </w:pPr>
                      <w:r>
                        <w:t>You can also research articles or find “filler” articles by accessing the World Wide Web. You can write about a variety of topics, but try to keep your articles short.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0496" behindDoc="0" locked="0" layoutInCell="0" allowOverlap="1" wp14:anchorId="4E9F2102" wp14:editId="49C21EB2">
                <wp:simplePos x="0" y="0"/>
                <wp:positionH relativeFrom="page">
                  <wp:posOffset>2153920</wp:posOffset>
                </wp:positionH>
                <wp:positionV relativeFrom="page">
                  <wp:posOffset>5974715</wp:posOffset>
                </wp:positionV>
                <wp:extent cx="1519555" cy="3082925"/>
                <wp:effectExtent l="0" t="0" r="0" b="0"/>
                <wp:wrapNone/>
                <wp:docPr id="5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F2102" id="Text Box 176" o:spid="_x0000_s1100" type="#_x0000_t202" style="position:absolute;margin-left:169.6pt;margin-top:470.45pt;width:119.65pt;height:242.7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" o:allowincell="f" filled="f" stroked="f">
                <v:textbox style="mso-next-textbox:#Text Box 17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1520" behindDoc="0" locked="0" layoutInCell="0" allowOverlap="1" wp14:anchorId="37206BC1" wp14:editId="71D2A3D3">
                <wp:simplePos x="0" y="0"/>
                <wp:positionH relativeFrom="page">
                  <wp:posOffset>3825875</wp:posOffset>
                </wp:positionH>
                <wp:positionV relativeFrom="page">
                  <wp:posOffset>5974715</wp:posOffset>
                </wp:positionV>
                <wp:extent cx="1519555" cy="3082925"/>
                <wp:effectExtent l="0" t="0" r="0" b="0"/>
                <wp:wrapNone/>
                <wp:docPr id="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06BC1" id="Text Box 177" o:spid="_x0000_s1101" type="#_x0000_t202" style="position:absolute;margin-left:301.25pt;margin-top:470.45pt;width:119.65pt;height:242.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" o:allowincell="f" filled="f" stroked="f">
                <v:textbox inset="0,0,0,0">
                  <w:txbxContent/>
                </v:textbox>
                <w10:wrap anchorx="page" anchory="page"/>
              </v:shape>
            </w:pict>
          </mc:Fallback>
        </mc:AlternateContent>
      </w:r>
    </w:p>
    <w:p w14:paraId="2F75FE2F" w14:textId="77777777" w:rsidR="00DE7C8E" w:rsidRDefault="00DE7C8E">
      <w:pPr>
        <w:rPr>
          <w:noProof/>
        </w:rPr>
      </w:pPr>
    </w:p>
    <w:p w14:paraId="5CA52465" w14:textId="77777777" w:rsidR="00DE7C8E" w:rsidRDefault="00DE7C8E">
      <w:pPr>
        <w:rPr>
          <w:noProof/>
        </w:rPr>
        <w:sectPr w:rsidR="00DE7C8E">
          <w:headerReference w:type="even" r:id="rId14"/>
          <w:headerReference w:type="default" r:id="rId15"/>
          <w:footerReference w:type="even" r:id="rId16"/>
          <w:footerReference w:type="default" r:id="rId17"/>
          <w:footerReference w:type="first" r:id="rId18"/>
          <w:type w:val="continuous"/>
          <w:pgSz w:w="12240" w:h="15840"/>
          <w:pgMar w:top="1440" w:right="540" w:bottom="1440" w:left="720" w:header="720" w:footer="720" w:gutter="0"/>
          <w:cols w:space="720"/>
          <w:titlePg/>
        </w:sectPr>
      </w:pPr>
    </w:p>
    <w:p w14:paraId="46720FEE" w14:textId="77777777" w:rsidR="00DE7C8E" w:rsidRDefault="00192A16">
      <w:pPr>
        <w:rPr>
          <w:noProof/>
        </w:rPr>
      </w:pPr>
      <w:r>
        <w:rPr>
          <w:noProof/>
          <w:lang w:val="en-CA" w:eastAsia="en-CA"/>
        </w:rPr>
        <mc:AlternateContent>
          <mc:Choice Requires="wps">
            <w:drawing>
              <wp:anchor distT="0" distB="0" distL="114300" distR="114300" simplePos="0" relativeHeight="251689472" behindDoc="0" locked="0" layoutInCell="0" allowOverlap="1" wp14:anchorId="38E3D841" wp14:editId="17EC002B">
                <wp:simplePos x="0" y="0"/>
                <wp:positionH relativeFrom="page">
                  <wp:posOffset>584200</wp:posOffset>
                </wp:positionH>
                <wp:positionV relativeFrom="page">
                  <wp:posOffset>5372100</wp:posOffset>
                </wp:positionV>
                <wp:extent cx="91440" cy="91440"/>
                <wp:effectExtent l="0" t="0" r="0" b="0"/>
                <wp:wrapNone/>
                <wp:docPr id="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FD0B" w14:textId="77777777"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3D841" id="Text Box 175" o:spid="_x0000_s1102"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ISvLuNQB&#10;AACWAwAADgAAAAAAAAAAAAAAAAAuAgAAZHJzL2Uyb0RvYy54bWxQSwECLQAUAAYACAAAACEAnkXd&#10;Md8AAAAKAQAADwAAAAAAAAAAAAAAAAAuBAAAZHJzL2Rvd25yZXYueG1sUEsFBgAAAAAEAAQA8wAA&#10;ADoFAAAAAA==&#10;" o:allowincell="f" filled="f" stroked="f">
                <v:textbox inset="0,0,0,0">
                  <w:txbxContent>
                    <w:p w14:paraId="10C8FD0B" w14:textId="77777777"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8448" behindDoc="0" locked="0" layoutInCell="0" allowOverlap="1" wp14:anchorId="53CF4132" wp14:editId="5104F142">
                <wp:simplePos x="0" y="0"/>
                <wp:positionH relativeFrom="page">
                  <wp:posOffset>899160</wp:posOffset>
                </wp:positionH>
                <wp:positionV relativeFrom="page">
                  <wp:posOffset>5372100</wp:posOffset>
                </wp:positionV>
                <wp:extent cx="91440" cy="91440"/>
                <wp:effectExtent l="0" t="0" r="0" b="0"/>
                <wp:wrapNone/>
                <wp:docPr id="4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85659" w14:textId="77777777"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4132" id="Text Box 174" o:spid="_x0000_s1103"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" o:allowincell="f" filled="f" stroked="f">
                <v:textbox inset="0,0,0,0">
                  <w:txbxContent>
                    <w:p w14:paraId="66285659" w14:textId="77777777"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6464" behindDoc="0" locked="0" layoutInCell="0" allowOverlap="1" wp14:anchorId="45A83F80" wp14:editId="6298F920">
                <wp:simplePos x="0" y="0"/>
                <wp:positionH relativeFrom="page">
                  <wp:posOffset>481965</wp:posOffset>
                </wp:positionH>
                <wp:positionV relativeFrom="page">
                  <wp:posOffset>5568315</wp:posOffset>
                </wp:positionV>
                <wp:extent cx="4800600" cy="312420"/>
                <wp:effectExtent l="0" t="0" r="0" b="0"/>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7477" w14:textId="77777777" w:rsidR="00DE7C8E" w:rsidRPr="00891C54" w:rsidRDefault="00DE7C8E">
                            <w:pPr>
                              <w:pStyle w:val="Heading2"/>
                              <w:rPr>
                                <w:color w:val="auto"/>
                              </w:rPr>
                            </w:pPr>
                            <w:r w:rsidRPr="00891C54">
                              <w:rPr>
                                <w:color w:val="auto"/>
                              </w:rPr>
                              <w:t>Inside Story Headline</w:t>
                            </w:r>
                          </w:p>
                          <w:p w14:paraId="03A0B0E8"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83F80" id="Text Box 77" o:spid="_x0000_s1104" type="#_x0000_t202" style="position:absolute;margin-left:37.95pt;margin-top:438.45pt;width:378pt;height:24.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" o:allowincell="f" filled="f" stroked="f">
                <v:textbox inset="0,0,0,0">
                  <w:txbxContent>
                    <w:p w14:paraId="01A07477" w14:textId="77777777" w:rsidR="00DE7C8E" w:rsidRPr="00891C54" w:rsidRDefault="00DE7C8E">
                      <w:pPr>
                        <w:pStyle w:val="Heading2"/>
                        <w:rPr>
                          <w:color w:val="auto"/>
                        </w:rPr>
                      </w:pPr>
                      <w:r w:rsidRPr="00891C54">
                        <w:rPr>
                          <w:color w:val="auto"/>
                        </w:rPr>
                        <w:t>Inside Story Headline</w:t>
                      </w:r>
                    </w:p>
                    <w:p w14:paraId="03A0B0E8"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4416" behindDoc="0" locked="0" layoutInCell="0" allowOverlap="1" wp14:anchorId="219A227C" wp14:editId="3129AB11">
                <wp:simplePos x="0" y="0"/>
                <wp:positionH relativeFrom="page">
                  <wp:posOffset>481965</wp:posOffset>
                </wp:positionH>
                <wp:positionV relativeFrom="page">
                  <wp:posOffset>1323340</wp:posOffset>
                </wp:positionV>
                <wp:extent cx="4800600" cy="312420"/>
                <wp:effectExtent l="0" t="0" r="0" b="0"/>
                <wp:wrapNone/>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FD5C" w14:textId="77777777" w:rsidR="00DE7C8E" w:rsidRPr="00891C54" w:rsidRDefault="00DE7C8E">
                            <w:pPr>
                              <w:pStyle w:val="Heading2"/>
                              <w:rPr>
                                <w:color w:val="auto"/>
                              </w:rPr>
                            </w:pPr>
                            <w:r w:rsidRPr="00891C54">
                              <w:rPr>
                                <w:color w:val="auto"/>
                              </w:rPr>
                              <w:t>Inside Story Headline</w:t>
                            </w:r>
                          </w:p>
                          <w:p w14:paraId="7ED79CAB"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A227C" id="Text Box 75" o:spid="_x0000_s1105" type="#_x0000_t202" style="position:absolute;margin-left:37.95pt;margin-top:104.2pt;width:378pt;height:2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" o:allowincell="f" filled="f" stroked="f">
                <v:textbox inset="0,0,0,0">
                  <w:txbxContent>
                    <w:p w14:paraId="51EFFD5C" w14:textId="77777777" w:rsidR="00DE7C8E" w:rsidRPr="00891C54" w:rsidRDefault="00DE7C8E">
                      <w:pPr>
                        <w:pStyle w:val="Heading2"/>
                        <w:rPr>
                          <w:color w:val="auto"/>
                        </w:rPr>
                      </w:pPr>
                      <w:r w:rsidRPr="00891C54">
                        <w:rPr>
                          <w:color w:val="auto"/>
                        </w:rPr>
                        <w:t>Inside Story Headline</w:t>
                      </w:r>
                    </w:p>
                    <w:p w14:paraId="7ED79CAB" w14:textId="77777777"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47488" behindDoc="0" locked="0" layoutInCell="0" allowOverlap="1" wp14:anchorId="2694719C" wp14:editId="27D73D9F">
                <wp:simplePos x="0" y="0"/>
                <wp:positionH relativeFrom="page">
                  <wp:posOffset>5804535</wp:posOffset>
                </wp:positionH>
                <wp:positionV relativeFrom="page">
                  <wp:posOffset>6517640</wp:posOffset>
                </wp:positionV>
                <wp:extent cx="1371600" cy="1280160"/>
                <wp:effectExtent l="0" t="0" r="0" b="0"/>
                <wp:wrapNone/>
                <wp:docPr id="4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43" name="Line 80"/>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8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8BA9C" w14:textId="77777777"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4719C" id="Group 79" o:spid="_x0000_s1106" style="position:absolute;margin-left:457.05pt;margin-top:513.2pt;width:108pt;height:100.8pt;z-index:25164748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" o:allowincell="f">
                <v:line id="Line 80" o:spid="_x0000_s1107"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 id="Text Box 81" o:spid="_x0000_s1108"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AD8BA9C" w14:textId="77777777"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r>
        <w:rPr>
          <w:noProof/>
          <w:lang w:val="en-CA" w:eastAsia="en-CA"/>
        </w:rPr>
        <mc:AlternateContent>
          <mc:Choice Requires="wps">
            <w:drawing>
              <wp:anchor distT="0" distB="0" distL="114300" distR="114300" simplePos="0" relativeHeight="251657728" behindDoc="0" locked="0" layoutInCell="0" allowOverlap="1" wp14:anchorId="0763CF56" wp14:editId="1B15D02A">
                <wp:simplePos x="0" y="0"/>
                <wp:positionH relativeFrom="page">
                  <wp:posOffset>521335</wp:posOffset>
                </wp:positionH>
                <wp:positionV relativeFrom="page">
                  <wp:posOffset>853440</wp:posOffset>
                </wp:positionV>
                <wp:extent cx="1764665" cy="518160"/>
                <wp:effectExtent l="0" t="0" r="0" b="0"/>
                <wp:wrapNone/>
                <wp:docPr id="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6E18" w14:textId="77777777" w:rsidR="00DE7C8E" w:rsidRPr="00891C54" w:rsidRDefault="00DE7C8E">
                            <w:pPr>
                              <w:pStyle w:val="Heading5"/>
                              <w:jc w:val="center"/>
                              <w:rPr>
                                <w:color w:val="auto"/>
                              </w:rPr>
                            </w:pPr>
                            <w:r w:rsidRPr="00891C54">
                              <w:rPr>
                                <w:color w:val="auto"/>
                              </w:rPr>
                              <w:t>Company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CF56" id="Text Box 124" o:spid="_x0000_s1109" type="#_x0000_t202" style="position:absolute;margin-left:41.05pt;margin-top:67.2pt;width:138.95pt;height:40.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" o:allowincell="f" filled="f" stroked="f">
                <v:textbox inset="0,0,0,0">
                  <w:txbxContent>
                    <w:p w14:paraId="737B6E18" w14:textId="77777777" w:rsidR="00DE7C8E" w:rsidRPr="00891C54" w:rsidRDefault="00DE7C8E">
                      <w:pPr>
                        <w:pStyle w:val="Heading5"/>
                        <w:jc w:val="center"/>
                        <w:rPr>
                          <w:color w:val="auto"/>
                        </w:rPr>
                      </w:pPr>
                      <w:r w:rsidRPr="00891C54">
                        <w:rPr>
                          <w:color w:val="auto"/>
                        </w:rPr>
                        <w:t>Company Name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0560" behindDoc="0" locked="0" layoutInCell="0" allowOverlap="1" wp14:anchorId="2EDF9E65" wp14:editId="53CC58F0">
                <wp:simplePos x="0" y="0"/>
                <wp:positionH relativeFrom="page">
                  <wp:posOffset>2488565</wp:posOffset>
                </wp:positionH>
                <wp:positionV relativeFrom="page">
                  <wp:posOffset>574040</wp:posOffset>
                </wp:positionV>
                <wp:extent cx="4926965" cy="340360"/>
                <wp:effectExtent l="0" t="0" r="0" b="0"/>
                <wp:wrapNone/>
                <wp:docPr id="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6422" w14:textId="77777777" w:rsidR="00DE7C8E" w:rsidRPr="00891C54" w:rsidRDefault="00DE7C8E">
                            <w:pPr>
                              <w:pStyle w:val="Heading2"/>
                              <w:rPr>
                                <w:color w:val="auto"/>
                              </w:rPr>
                            </w:pPr>
                            <w:r w:rsidRPr="00891C54">
                              <w:rPr>
                                <w:color w:val="auto"/>
                              </w:rPr>
                              <w:t>Back Page Story Headline</w:t>
                            </w:r>
                          </w:p>
                          <w:p w14:paraId="213C4CB6" w14:textId="77777777"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F9E65" id="Text Box 117" o:spid="_x0000_s1110" type="#_x0000_t202" style="position:absolute;margin-left:195.95pt;margin-top:45.2pt;width:387.95pt;height:26.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" o:allowincell="f" filled="f" stroked="f">
                <v:textbox inset="0,0,0,0">
                  <w:txbxContent>
                    <w:p w14:paraId="45066422" w14:textId="77777777" w:rsidR="00DE7C8E" w:rsidRPr="00891C54" w:rsidRDefault="00DE7C8E">
                      <w:pPr>
                        <w:pStyle w:val="Heading2"/>
                        <w:rPr>
                          <w:color w:val="auto"/>
                        </w:rPr>
                      </w:pPr>
                      <w:r w:rsidRPr="00891C54">
                        <w:rPr>
                          <w:color w:val="auto"/>
                        </w:rPr>
                        <w:t>Back Page Story Headline</w:t>
                      </w:r>
                    </w:p>
                    <w:p w14:paraId="213C4CB6" w14:textId="77777777" w:rsidR="00DE7C8E" w:rsidRPr="00891C54" w:rsidRDefault="00DE7C8E">
                      <w:pPr>
                        <w:pStyle w:val="Heading2"/>
                        <w:rPr>
                          <w:color w:val="auto"/>
                        </w:rPr>
                      </w:pPr>
                    </w:p>
                  </w:txbxContent>
                </v:textbox>
                <w10:wrap anchorx="page" anchory="page"/>
              </v:shape>
            </w:pict>
          </mc:Fallback>
        </mc:AlternateContent>
      </w:r>
    </w:p>
    <w:p w14:paraId="20DA041D" w14:textId="77777777" w:rsidR="00DE7C8E" w:rsidRDefault="00192A16">
      <w:pPr>
        <w:rPr>
          <w:noProof/>
        </w:rPr>
      </w:pPr>
      <w:r>
        <w:rPr>
          <w:noProof/>
          <w:lang w:val="en-CA" w:eastAsia="en-CA"/>
        </w:rPr>
        <mc:AlternateContent>
          <mc:Choice Requires="wps">
            <w:drawing>
              <wp:anchor distT="0" distB="0" distL="114300" distR="114300" simplePos="0" relativeHeight="251656704" behindDoc="0" locked="0" layoutInCell="0" allowOverlap="1" wp14:anchorId="617CDDA1" wp14:editId="0E4F5FA7">
                <wp:simplePos x="0" y="0"/>
                <wp:positionH relativeFrom="page">
                  <wp:posOffset>571500</wp:posOffset>
                </wp:positionH>
                <wp:positionV relativeFrom="page">
                  <wp:posOffset>390525</wp:posOffset>
                </wp:positionV>
                <wp:extent cx="1600200" cy="229870"/>
                <wp:effectExtent l="0" t="0" r="0" b="0"/>
                <wp:wrapNone/>
                <wp:docPr id="39"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9870"/>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81602" id="REC 16" o:spid="_x0000_s1026" style="position:absolute;margin-left:45pt;margin-top:30.75pt;width:126pt;height:1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" o:allowincell="f" fillcolor="#e1e1d7" stroked="f" strokecolor="#663" strokeweight="0">
                <w10:wrap anchorx="page" anchory="page"/>
              </v:rect>
            </w:pict>
          </mc:Fallback>
        </mc:AlternateContent>
      </w:r>
      <w:r>
        <w:rPr>
          <w:noProof/>
          <w:lang w:val="en-CA" w:eastAsia="en-CA"/>
        </w:rPr>
        <mc:AlternateContent>
          <mc:Choice Requires="wps">
            <w:drawing>
              <wp:anchor distT="0" distB="0" distL="114300" distR="114300" simplePos="0" relativeHeight="251655680" behindDoc="1" locked="0" layoutInCell="0" allowOverlap="1" wp14:anchorId="16154E4E" wp14:editId="4A69C87F">
                <wp:simplePos x="0" y="0"/>
                <wp:positionH relativeFrom="page">
                  <wp:posOffset>451485</wp:posOffset>
                </wp:positionH>
                <wp:positionV relativeFrom="page">
                  <wp:posOffset>498475</wp:posOffset>
                </wp:positionV>
                <wp:extent cx="1834515" cy="5788025"/>
                <wp:effectExtent l="0" t="0" r="0" b="0"/>
                <wp:wrapNone/>
                <wp:docPr id="3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788025"/>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11439" id="Rectangle 122" o:spid="_x0000_s1026" style="position:absolute;margin-left:35.55pt;margin-top:39.25pt;width:144.45pt;height:455.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" o:allowincell="f" filled="f" strokecolor="#663" strokeweight="2pt">
                <w10:wrap anchorx="page" anchory="page"/>
              </v:rect>
            </w:pict>
          </mc:Fallback>
        </mc:AlternateContent>
      </w:r>
      <w:r>
        <w:rPr>
          <w:noProof/>
          <w:lang w:val="en-CA" w:eastAsia="en-CA"/>
        </w:rPr>
        <mc:AlternateContent>
          <mc:Choice Requires="wps">
            <w:drawing>
              <wp:anchor distT="0" distB="0" distL="114300" distR="114300" simplePos="0" relativeHeight="251653632" behindDoc="0" locked="0" layoutInCell="0" allowOverlap="1" wp14:anchorId="573D98E3" wp14:editId="711F13C1">
                <wp:simplePos x="0" y="0"/>
                <wp:positionH relativeFrom="page">
                  <wp:posOffset>2501900</wp:posOffset>
                </wp:positionH>
                <wp:positionV relativeFrom="page">
                  <wp:posOffset>4897755</wp:posOffset>
                </wp:positionV>
                <wp:extent cx="4800600" cy="210185"/>
                <wp:effectExtent l="0" t="0" r="0" b="0"/>
                <wp:wrapNone/>
                <wp:docPr id="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6D2D6" w14:textId="77777777" w:rsidR="00DE7C8E" w:rsidRPr="00277F31" w:rsidRDefault="00DE7C8E">
                            <w:pPr>
                              <w:pStyle w:val="Heading4"/>
                              <w:rPr>
                                <w:i w:val="0"/>
                                <w:color w:val="auto"/>
                              </w:rPr>
                            </w:pPr>
                            <w:r w:rsidRPr="00277F31">
                              <w:rPr>
                                <w:color w:val="auto"/>
                              </w:rPr>
                              <w:t>About Our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98E3" id="Text Box 120" o:spid="_x0000_s1111" type="#_x0000_t202" style="position:absolute;margin-left:197pt;margin-top:385.65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" o:allowincell="f" filled="f" stroked="f">
                <v:textbox inset="0,0,0,0">
                  <w:txbxContent>
                    <w:p w14:paraId="3B76D2D6" w14:textId="77777777" w:rsidR="00DE7C8E" w:rsidRPr="00277F31" w:rsidRDefault="00DE7C8E">
                      <w:pPr>
                        <w:pStyle w:val="Heading4"/>
                        <w:rPr>
                          <w:i w:val="0"/>
                          <w:color w:val="auto"/>
                        </w:rPr>
                      </w:pPr>
                      <w:r w:rsidRPr="00277F31">
                        <w:rPr>
                          <w:color w:val="auto"/>
                        </w:rPr>
                        <w:t>About Our Organization…</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1584" behindDoc="0" locked="0" layoutInCell="0" allowOverlap="1" wp14:anchorId="5045C467" wp14:editId="1F8C95D6">
                <wp:simplePos x="0" y="0"/>
                <wp:positionH relativeFrom="page">
                  <wp:posOffset>2468880</wp:posOffset>
                </wp:positionH>
                <wp:positionV relativeFrom="page">
                  <wp:posOffset>2966085</wp:posOffset>
                </wp:positionV>
                <wp:extent cx="4846320" cy="312420"/>
                <wp:effectExtent l="0" t="0" r="0" b="0"/>
                <wp:wrapNone/>
                <wp:docPr id="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084CE" w14:textId="77777777" w:rsidR="00DE7C8E" w:rsidRPr="00891C54" w:rsidRDefault="00DE7C8E">
                            <w:pPr>
                              <w:pStyle w:val="Heading5"/>
                              <w:rPr>
                                <w:color w:val="auto"/>
                              </w:rPr>
                            </w:pPr>
                            <w:r w:rsidRPr="00891C54">
                              <w:rPr>
                                <w:color w:val="auto"/>
                              </w:rPr>
                              <w:t>Continued Story Headline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C467" id="Text Box 118" o:spid="_x0000_s1112" type="#_x0000_t202" style="position:absolute;margin-left:194.4pt;margin-top:233.55pt;width:381.6pt;height:24.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" o:allowincell="f" filled="f" stroked="f">
                <v:textbox inset="0,0,0,0">
                  <w:txbxContent>
                    <w:p w14:paraId="3A1084CE" w14:textId="77777777" w:rsidR="00DE7C8E" w:rsidRPr="00891C54" w:rsidRDefault="00DE7C8E">
                      <w:pPr>
                        <w:pStyle w:val="Heading5"/>
                        <w:rPr>
                          <w:color w:val="auto"/>
                        </w:rPr>
                      </w:pPr>
                      <w:r w:rsidRPr="00891C54">
                        <w:rPr>
                          <w:color w:val="auto"/>
                        </w:rPr>
                        <w:t>Continued Story Headline</w:t>
                      </w:r>
                    </w:p>
                  </w:txbxContent>
                </v:textbox>
                <w10:wrap anchorx="page" anchory="page"/>
              </v:shape>
            </w:pict>
          </mc:Fallback>
        </mc:AlternateContent>
      </w:r>
    </w:p>
    <w:p w14:paraId="66DCA087" w14:textId="77777777" w:rsidR="00DE7C8E" w:rsidRDefault="00192A16">
      <w:pPr>
        <w:rPr>
          <w:noProof/>
        </w:rPr>
      </w:pPr>
      <w:r>
        <w:rPr>
          <w:noProof/>
          <w:lang w:val="en-CA" w:eastAsia="en-CA"/>
        </w:rPr>
        <mc:AlternateContent>
          <mc:Choice Requires="wps">
            <w:drawing>
              <wp:anchor distT="0" distB="0" distL="114300" distR="114300" simplePos="0" relativeHeight="251658752" behindDoc="0" locked="0" layoutInCell="0" allowOverlap="1" wp14:anchorId="6F5CF43A" wp14:editId="5C124BD5">
                <wp:simplePos x="0" y="0"/>
                <wp:positionH relativeFrom="page">
                  <wp:posOffset>571500</wp:posOffset>
                </wp:positionH>
                <wp:positionV relativeFrom="page">
                  <wp:posOffset>1485900</wp:posOffset>
                </wp:positionV>
                <wp:extent cx="1600200" cy="2233930"/>
                <wp:effectExtent l="0" t="0" r="0"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0078" w14:textId="77777777" w:rsidR="00DE7C8E" w:rsidRPr="00277F31" w:rsidRDefault="00DE7C8E">
                            <w:pPr>
                              <w:jc w:val="center"/>
                              <w:rPr>
                                <w:sz w:val="18"/>
                                <w:szCs w:val="18"/>
                              </w:rPr>
                            </w:pPr>
                            <w:r w:rsidRPr="00277F31">
                              <w:rPr>
                                <w:sz w:val="18"/>
                                <w:szCs w:val="18"/>
                              </w:rPr>
                              <w:t>Street Address</w:t>
                            </w:r>
                          </w:p>
                          <w:p w14:paraId="215ED2BD" w14:textId="77777777" w:rsidR="00DE7C8E" w:rsidRPr="00277F31" w:rsidRDefault="00DE7C8E">
                            <w:pPr>
                              <w:jc w:val="center"/>
                              <w:rPr>
                                <w:sz w:val="18"/>
                                <w:szCs w:val="18"/>
                              </w:rPr>
                            </w:pPr>
                            <w:r w:rsidRPr="00277F31">
                              <w:rPr>
                                <w:sz w:val="18"/>
                                <w:szCs w:val="18"/>
                              </w:rPr>
                              <w:t>Address 2</w:t>
                            </w:r>
                          </w:p>
                          <w:p w14:paraId="4DC759A7" w14:textId="77777777" w:rsidR="00DE7C8E" w:rsidRPr="00277F31" w:rsidRDefault="00DE7C8E">
                            <w:pPr>
                              <w:jc w:val="center"/>
                              <w:rPr>
                                <w:sz w:val="18"/>
                                <w:szCs w:val="18"/>
                              </w:rPr>
                            </w:pPr>
                            <w:r w:rsidRPr="00277F31">
                              <w:rPr>
                                <w:sz w:val="18"/>
                                <w:szCs w:val="18"/>
                              </w:rPr>
                              <w:t>City, ST  78269</w:t>
                            </w:r>
                          </w:p>
                          <w:p w14:paraId="73C72FF6" w14:textId="77777777" w:rsidR="00DE7C8E" w:rsidRPr="00277F31" w:rsidRDefault="00DE7C8E">
                            <w:pPr>
                              <w:jc w:val="center"/>
                              <w:rPr>
                                <w:sz w:val="18"/>
                                <w:szCs w:val="18"/>
                              </w:rPr>
                            </w:pPr>
                          </w:p>
                          <w:p w14:paraId="3B87D778" w14:textId="77777777" w:rsidR="00DE7C8E" w:rsidRPr="00277F31" w:rsidRDefault="00DE7C8E">
                            <w:pPr>
                              <w:jc w:val="center"/>
                              <w:rPr>
                                <w:caps/>
                                <w:sz w:val="18"/>
                                <w:szCs w:val="18"/>
                              </w:rPr>
                            </w:pPr>
                            <w:r w:rsidRPr="00277F31">
                              <w:rPr>
                                <w:caps/>
                                <w:sz w:val="18"/>
                                <w:szCs w:val="18"/>
                              </w:rPr>
                              <w:t>Phone:</w:t>
                            </w:r>
                          </w:p>
                          <w:p w14:paraId="6561EE08" w14:textId="77777777" w:rsidR="00DE7C8E" w:rsidRPr="00277F31" w:rsidRDefault="00DE7C8E">
                            <w:pPr>
                              <w:jc w:val="center"/>
                              <w:rPr>
                                <w:sz w:val="18"/>
                                <w:szCs w:val="18"/>
                              </w:rPr>
                            </w:pPr>
                            <w:r w:rsidRPr="00277F31">
                              <w:rPr>
                                <w:sz w:val="18"/>
                                <w:szCs w:val="18"/>
                              </w:rPr>
                              <w:t>(708) 555-0101</w:t>
                            </w:r>
                          </w:p>
                          <w:p w14:paraId="78F5A822" w14:textId="77777777" w:rsidR="00DE7C8E" w:rsidRPr="00277F31" w:rsidRDefault="00DE7C8E">
                            <w:pPr>
                              <w:jc w:val="center"/>
                              <w:rPr>
                                <w:sz w:val="18"/>
                                <w:szCs w:val="18"/>
                              </w:rPr>
                            </w:pPr>
                          </w:p>
                          <w:p w14:paraId="03400A87" w14:textId="77777777" w:rsidR="00DE7C8E" w:rsidRPr="00277F31" w:rsidRDefault="00DE7C8E">
                            <w:pPr>
                              <w:jc w:val="center"/>
                              <w:rPr>
                                <w:caps/>
                                <w:sz w:val="18"/>
                                <w:szCs w:val="18"/>
                              </w:rPr>
                            </w:pPr>
                            <w:r w:rsidRPr="00277F31">
                              <w:rPr>
                                <w:caps/>
                                <w:sz w:val="18"/>
                                <w:szCs w:val="18"/>
                              </w:rPr>
                              <w:t>Fax:</w:t>
                            </w:r>
                          </w:p>
                          <w:p w14:paraId="4AE09F5B" w14:textId="77777777" w:rsidR="00DE7C8E" w:rsidRPr="00277F31" w:rsidRDefault="00DE7C8E">
                            <w:pPr>
                              <w:jc w:val="center"/>
                              <w:rPr>
                                <w:sz w:val="18"/>
                                <w:szCs w:val="18"/>
                              </w:rPr>
                            </w:pPr>
                            <w:r w:rsidRPr="00277F31">
                              <w:rPr>
                                <w:sz w:val="18"/>
                                <w:szCs w:val="18"/>
                              </w:rPr>
                              <w:t>(708) 555-0102</w:t>
                            </w:r>
                          </w:p>
                          <w:p w14:paraId="264E3663" w14:textId="77777777" w:rsidR="00DE7C8E" w:rsidRPr="00277F31" w:rsidRDefault="00DE7C8E">
                            <w:pPr>
                              <w:jc w:val="center"/>
                              <w:rPr>
                                <w:sz w:val="18"/>
                                <w:szCs w:val="18"/>
                              </w:rPr>
                            </w:pPr>
                            <w:bookmarkStart w:id="0" w:name="_Hlt460832717"/>
                            <w:bookmarkEnd w:id="0"/>
                          </w:p>
                          <w:p w14:paraId="218933A8" w14:textId="77777777" w:rsidR="00DE7C8E" w:rsidRPr="00277F31" w:rsidRDefault="00DE7C8E">
                            <w:pPr>
                              <w:jc w:val="center"/>
                              <w:rPr>
                                <w:caps/>
                                <w:sz w:val="18"/>
                                <w:szCs w:val="18"/>
                              </w:rPr>
                            </w:pPr>
                            <w:r w:rsidRPr="00277F31">
                              <w:rPr>
                                <w:caps/>
                                <w:sz w:val="18"/>
                                <w:szCs w:val="18"/>
                              </w:rPr>
                              <w:t>E-Mail:</w:t>
                            </w:r>
                          </w:p>
                          <w:p w14:paraId="278F76A5" w14:textId="77777777" w:rsidR="00DE7C8E" w:rsidRPr="00277F31" w:rsidRDefault="00DE7C8E">
                            <w:pPr>
                              <w:jc w:val="center"/>
                              <w:rPr>
                                <w:sz w:val="18"/>
                                <w:szCs w:val="18"/>
                              </w:rPr>
                            </w:pPr>
                            <w:r w:rsidRPr="00277F31">
                              <w:rPr>
                                <w:sz w:val="18"/>
                                <w:szCs w:val="18"/>
                              </w:rPr>
                              <w:t>someone@example.com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CF43A" id="Text Box 125" o:spid="_x0000_s1113" type="#_x0000_t202" style="position:absolute;margin-left:45pt;margin-top:117pt;width:126pt;height:175.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" o:allowincell="f" filled="f" stroked="f">
                <v:textbox inset="0,0,0,0">
                  <w:txbxContent>
                    <w:p w14:paraId="3B400078" w14:textId="77777777" w:rsidR="00DE7C8E" w:rsidRPr="00277F31" w:rsidRDefault="00DE7C8E">
                      <w:pPr>
                        <w:jc w:val="center"/>
                        <w:rPr>
                          <w:sz w:val="18"/>
                          <w:szCs w:val="18"/>
                        </w:rPr>
                      </w:pPr>
                      <w:r w:rsidRPr="00277F31">
                        <w:rPr>
                          <w:sz w:val="18"/>
                          <w:szCs w:val="18"/>
                        </w:rPr>
                        <w:t>Street Address</w:t>
                      </w:r>
                    </w:p>
                    <w:p w14:paraId="215ED2BD" w14:textId="77777777" w:rsidR="00DE7C8E" w:rsidRPr="00277F31" w:rsidRDefault="00DE7C8E">
                      <w:pPr>
                        <w:jc w:val="center"/>
                        <w:rPr>
                          <w:sz w:val="18"/>
                          <w:szCs w:val="18"/>
                        </w:rPr>
                      </w:pPr>
                      <w:r w:rsidRPr="00277F31">
                        <w:rPr>
                          <w:sz w:val="18"/>
                          <w:szCs w:val="18"/>
                        </w:rPr>
                        <w:t>Address 2</w:t>
                      </w:r>
                    </w:p>
                    <w:p w14:paraId="4DC759A7" w14:textId="77777777" w:rsidR="00DE7C8E" w:rsidRPr="00277F31" w:rsidRDefault="00DE7C8E">
                      <w:pPr>
                        <w:jc w:val="center"/>
                        <w:rPr>
                          <w:sz w:val="18"/>
                          <w:szCs w:val="18"/>
                        </w:rPr>
                      </w:pPr>
                      <w:r w:rsidRPr="00277F31">
                        <w:rPr>
                          <w:sz w:val="18"/>
                          <w:szCs w:val="18"/>
                        </w:rPr>
                        <w:t>City, ST  78269</w:t>
                      </w:r>
                    </w:p>
                    <w:p w14:paraId="73C72FF6" w14:textId="77777777" w:rsidR="00DE7C8E" w:rsidRPr="00277F31" w:rsidRDefault="00DE7C8E">
                      <w:pPr>
                        <w:jc w:val="center"/>
                        <w:rPr>
                          <w:sz w:val="18"/>
                          <w:szCs w:val="18"/>
                        </w:rPr>
                      </w:pPr>
                    </w:p>
                    <w:p w14:paraId="3B87D778" w14:textId="77777777" w:rsidR="00DE7C8E" w:rsidRPr="00277F31" w:rsidRDefault="00DE7C8E">
                      <w:pPr>
                        <w:jc w:val="center"/>
                        <w:rPr>
                          <w:caps/>
                          <w:sz w:val="18"/>
                          <w:szCs w:val="18"/>
                        </w:rPr>
                      </w:pPr>
                      <w:r w:rsidRPr="00277F31">
                        <w:rPr>
                          <w:caps/>
                          <w:sz w:val="18"/>
                          <w:szCs w:val="18"/>
                        </w:rPr>
                        <w:t>Phone:</w:t>
                      </w:r>
                    </w:p>
                    <w:p w14:paraId="6561EE08" w14:textId="77777777" w:rsidR="00DE7C8E" w:rsidRPr="00277F31" w:rsidRDefault="00DE7C8E">
                      <w:pPr>
                        <w:jc w:val="center"/>
                        <w:rPr>
                          <w:sz w:val="18"/>
                          <w:szCs w:val="18"/>
                        </w:rPr>
                      </w:pPr>
                      <w:r w:rsidRPr="00277F31">
                        <w:rPr>
                          <w:sz w:val="18"/>
                          <w:szCs w:val="18"/>
                        </w:rPr>
                        <w:t>(708) 555-0101</w:t>
                      </w:r>
                    </w:p>
                    <w:p w14:paraId="78F5A822" w14:textId="77777777" w:rsidR="00DE7C8E" w:rsidRPr="00277F31" w:rsidRDefault="00DE7C8E">
                      <w:pPr>
                        <w:jc w:val="center"/>
                        <w:rPr>
                          <w:sz w:val="18"/>
                          <w:szCs w:val="18"/>
                        </w:rPr>
                      </w:pPr>
                    </w:p>
                    <w:p w14:paraId="03400A87" w14:textId="77777777" w:rsidR="00DE7C8E" w:rsidRPr="00277F31" w:rsidRDefault="00DE7C8E">
                      <w:pPr>
                        <w:jc w:val="center"/>
                        <w:rPr>
                          <w:caps/>
                          <w:sz w:val="18"/>
                          <w:szCs w:val="18"/>
                        </w:rPr>
                      </w:pPr>
                      <w:r w:rsidRPr="00277F31">
                        <w:rPr>
                          <w:caps/>
                          <w:sz w:val="18"/>
                          <w:szCs w:val="18"/>
                        </w:rPr>
                        <w:t>Fax:</w:t>
                      </w:r>
                    </w:p>
                    <w:p w14:paraId="4AE09F5B" w14:textId="77777777" w:rsidR="00DE7C8E" w:rsidRPr="00277F31" w:rsidRDefault="00DE7C8E">
                      <w:pPr>
                        <w:jc w:val="center"/>
                        <w:rPr>
                          <w:sz w:val="18"/>
                          <w:szCs w:val="18"/>
                        </w:rPr>
                      </w:pPr>
                      <w:r w:rsidRPr="00277F31">
                        <w:rPr>
                          <w:sz w:val="18"/>
                          <w:szCs w:val="18"/>
                        </w:rPr>
                        <w:t>(708) 555-0102</w:t>
                      </w:r>
                    </w:p>
                    <w:p w14:paraId="264E3663" w14:textId="77777777" w:rsidR="00DE7C8E" w:rsidRPr="00277F31" w:rsidRDefault="00DE7C8E">
                      <w:pPr>
                        <w:jc w:val="center"/>
                        <w:rPr>
                          <w:sz w:val="18"/>
                          <w:szCs w:val="18"/>
                        </w:rPr>
                      </w:pPr>
                      <w:bookmarkStart w:id="1" w:name="_Hlt460832717"/>
                      <w:bookmarkEnd w:id="1"/>
                    </w:p>
                    <w:p w14:paraId="218933A8" w14:textId="77777777" w:rsidR="00DE7C8E" w:rsidRPr="00277F31" w:rsidRDefault="00DE7C8E">
                      <w:pPr>
                        <w:jc w:val="center"/>
                        <w:rPr>
                          <w:caps/>
                          <w:sz w:val="18"/>
                          <w:szCs w:val="18"/>
                        </w:rPr>
                      </w:pPr>
                      <w:r w:rsidRPr="00277F31">
                        <w:rPr>
                          <w:caps/>
                          <w:sz w:val="18"/>
                          <w:szCs w:val="18"/>
                        </w:rPr>
                        <w:t>E-Mail:</w:t>
                      </w:r>
                    </w:p>
                    <w:p w14:paraId="278F76A5" w14:textId="77777777" w:rsidR="00DE7C8E" w:rsidRPr="00277F31" w:rsidRDefault="00DE7C8E">
                      <w:pPr>
                        <w:jc w:val="center"/>
                        <w:rPr>
                          <w:sz w:val="18"/>
                          <w:szCs w:val="18"/>
                        </w:rPr>
                      </w:pPr>
                      <w:r w:rsidRPr="00277F31">
                        <w:rPr>
                          <w:sz w:val="18"/>
                          <w:szCs w:val="18"/>
                        </w:rPr>
                        <w:t>someone@example.com</w:t>
                      </w:r>
                    </w:p>
                  </w:txbxContent>
                </v:textbox>
                <w10:wrap anchorx="page" anchory="page"/>
              </v:shape>
            </w:pict>
          </mc:Fallback>
        </mc:AlternateContent>
      </w:r>
    </w:p>
    <w:p w14:paraId="39074CA3" w14:textId="77777777" w:rsidR="00DE7C8E" w:rsidRDefault="00DE7C8E">
      <w:pPr>
        <w:rPr>
          <w:noProof/>
        </w:rPr>
      </w:pPr>
    </w:p>
    <w:p w14:paraId="6813CAC6" w14:textId="77777777" w:rsidR="00DE7C8E" w:rsidRDefault="00DE7C8E">
      <w:pPr>
        <w:rPr>
          <w:noProof/>
        </w:rPr>
      </w:pPr>
    </w:p>
    <w:p w14:paraId="5A570BA8" w14:textId="77777777" w:rsidR="00DE7C8E" w:rsidRDefault="00DE7C8E">
      <w:pPr>
        <w:rPr>
          <w:noProof/>
        </w:rPr>
      </w:pPr>
    </w:p>
    <w:p w14:paraId="5867244A" w14:textId="77777777" w:rsidR="00DE7C8E" w:rsidRDefault="00DE7C8E">
      <w:pPr>
        <w:rPr>
          <w:noProof/>
        </w:rPr>
      </w:pPr>
    </w:p>
    <w:p w14:paraId="07E8192E" w14:textId="77777777" w:rsidR="00DE7C8E" w:rsidRDefault="00DE7C8E">
      <w:pPr>
        <w:rPr>
          <w:noProof/>
        </w:rPr>
      </w:pPr>
    </w:p>
    <w:p w14:paraId="6E1ABB92" w14:textId="77777777" w:rsidR="00DE7C8E" w:rsidRDefault="00DE7C8E">
      <w:pPr>
        <w:rPr>
          <w:noProof/>
        </w:rPr>
      </w:pPr>
    </w:p>
    <w:p w14:paraId="129AC348" w14:textId="77777777" w:rsidR="00DE7C8E" w:rsidRDefault="00DE7C8E">
      <w:pPr>
        <w:rPr>
          <w:noProof/>
        </w:rPr>
      </w:pPr>
    </w:p>
    <w:p w14:paraId="564262B8" w14:textId="77777777" w:rsidR="00DE7C8E" w:rsidRDefault="00DE7C8E">
      <w:pPr>
        <w:rPr>
          <w:noProof/>
        </w:rPr>
      </w:pPr>
    </w:p>
    <w:p w14:paraId="4BD20436" w14:textId="77777777" w:rsidR="00DE7C8E" w:rsidRDefault="00DE7C8E">
      <w:pPr>
        <w:rPr>
          <w:noProof/>
        </w:rPr>
      </w:pPr>
    </w:p>
    <w:p w14:paraId="52F85D83" w14:textId="77777777" w:rsidR="00DE7C8E" w:rsidRDefault="00DE7C8E">
      <w:pPr>
        <w:rPr>
          <w:noProof/>
        </w:rPr>
      </w:pPr>
    </w:p>
    <w:p w14:paraId="1D2858E3" w14:textId="77777777" w:rsidR="00DE7C8E" w:rsidRDefault="00DE7C8E">
      <w:pPr>
        <w:rPr>
          <w:noProof/>
        </w:rPr>
      </w:pPr>
    </w:p>
    <w:p w14:paraId="2FE6BE54" w14:textId="77777777" w:rsidR="00DE7C8E" w:rsidRDefault="00DE7C8E">
      <w:pPr>
        <w:rPr>
          <w:noProof/>
        </w:rPr>
      </w:pPr>
    </w:p>
    <w:p w14:paraId="42206964" w14:textId="77777777" w:rsidR="00DE7C8E" w:rsidRDefault="00DE7C8E">
      <w:pPr>
        <w:rPr>
          <w:noProof/>
        </w:rPr>
      </w:pPr>
    </w:p>
    <w:p w14:paraId="7078091A" w14:textId="77777777" w:rsidR="00DE7C8E" w:rsidRDefault="00DE7C8E">
      <w:pPr>
        <w:rPr>
          <w:noProof/>
        </w:rPr>
      </w:pPr>
    </w:p>
    <w:p w14:paraId="48021A3D" w14:textId="77777777" w:rsidR="00DE7C8E" w:rsidRDefault="00DE7C8E">
      <w:pPr>
        <w:rPr>
          <w:noProof/>
        </w:rPr>
      </w:pPr>
    </w:p>
    <w:p w14:paraId="13B5704D" w14:textId="77777777" w:rsidR="00DE7C8E" w:rsidRDefault="00DE7C8E">
      <w:pPr>
        <w:rPr>
          <w:noProof/>
        </w:rPr>
      </w:pPr>
    </w:p>
    <w:p w14:paraId="32A20128" w14:textId="77777777" w:rsidR="00DE7C8E" w:rsidRDefault="00DE7C8E">
      <w:pPr>
        <w:rPr>
          <w:noProof/>
        </w:rPr>
      </w:pPr>
    </w:p>
    <w:p w14:paraId="0C132471" w14:textId="77777777" w:rsidR="00DE7C8E" w:rsidRDefault="00DE7C8E">
      <w:pPr>
        <w:rPr>
          <w:noProof/>
        </w:rPr>
      </w:pPr>
    </w:p>
    <w:p w14:paraId="5569AC69" w14:textId="77777777" w:rsidR="00DE7C8E" w:rsidRDefault="00DE7C8E">
      <w:pPr>
        <w:rPr>
          <w:noProof/>
        </w:rPr>
      </w:pPr>
    </w:p>
    <w:p w14:paraId="52081C2C" w14:textId="77777777" w:rsidR="00DE7C8E" w:rsidRDefault="00DE7C8E">
      <w:pPr>
        <w:rPr>
          <w:noProof/>
        </w:rPr>
      </w:pPr>
    </w:p>
    <w:p w14:paraId="1C2DB0A2" w14:textId="77777777" w:rsidR="00DE7C8E" w:rsidRDefault="00192A16">
      <w:pPr>
        <w:rPr>
          <w:noProof/>
        </w:rPr>
      </w:pPr>
      <w:r>
        <w:rPr>
          <w:noProof/>
          <w:lang w:val="en-CA" w:eastAsia="en-CA"/>
        </w:rPr>
        <mc:AlternateContent>
          <mc:Choice Requires="wps">
            <w:drawing>
              <wp:anchor distT="0" distB="0" distL="114300" distR="114300" simplePos="0" relativeHeight="251660800" behindDoc="0" locked="0" layoutInCell="0" allowOverlap="1" wp14:anchorId="44F40079" wp14:editId="5FC2F07B">
                <wp:simplePos x="0" y="0"/>
                <wp:positionH relativeFrom="page">
                  <wp:posOffset>733425</wp:posOffset>
                </wp:positionH>
                <wp:positionV relativeFrom="page">
                  <wp:posOffset>5029200</wp:posOffset>
                </wp:positionV>
                <wp:extent cx="1280160" cy="0"/>
                <wp:effectExtent l="0" t="0" r="0" b="0"/>
                <wp:wrapNone/>
                <wp:docPr id="34"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35E04" id="REC 1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396pt" to="158.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" o:allowincell="f" strokecolor="#330" strokeweight="4pt">
                <w10:wrap anchorx="page" anchory="page"/>
              </v:line>
            </w:pict>
          </mc:Fallback>
        </mc:AlternateContent>
      </w:r>
      <w:r>
        <w:rPr>
          <w:noProof/>
          <w:lang w:val="en-CA" w:eastAsia="en-CA"/>
        </w:rPr>
        <mc:AlternateContent>
          <mc:Choice Requires="wps">
            <w:drawing>
              <wp:anchor distT="0" distB="0" distL="114300" distR="114300" simplePos="0" relativeHeight="251659776" behindDoc="0" locked="0" layoutInCell="0" allowOverlap="1" wp14:anchorId="5490864F" wp14:editId="477D668E">
                <wp:simplePos x="0" y="0"/>
                <wp:positionH relativeFrom="page">
                  <wp:posOffset>571500</wp:posOffset>
                </wp:positionH>
                <wp:positionV relativeFrom="page">
                  <wp:posOffset>5143500</wp:posOffset>
                </wp:positionV>
                <wp:extent cx="1619250" cy="640080"/>
                <wp:effectExtent l="0" t="0" r="0" b="0"/>
                <wp:wrapNone/>
                <wp:docPr id="3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559DD" w14:textId="77777777" w:rsidR="00DE7C8E" w:rsidRPr="00891C54" w:rsidRDefault="00DE7C8E">
                            <w:pPr>
                              <w:spacing w:after="60"/>
                              <w:jc w:val="center"/>
                              <w:rPr>
                                <w:sz w:val="22"/>
                              </w:rPr>
                            </w:pPr>
                            <w:r w:rsidRPr="00891C54">
                              <w:rPr>
                                <w:sz w:val="22"/>
                              </w:rPr>
                              <w:t>We’re on the Web!</w:t>
                            </w:r>
                          </w:p>
                          <w:p w14:paraId="27351A1A" w14:textId="77777777" w:rsidR="00DE7C8E" w:rsidRPr="00891C54" w:rsidRDefault="00DE7C8E">
                            <w:pPr>
                              <w:spacing w:after="60"/>
                              <w:jc w:val="center"/>
                              <w:rPr>
                                <w:i/>
                                <w:sz w:val="18"/>
                              </w:rPr>
                            </w:pPr>
                            <w:r w:rsidRPr="00891C54">
                              <w:rPr>
                                <w:i/>
                                <w:sz w:val="18"/>
                              </w:rPr>
                              <w:t>See us at:</w:t>
                            </w:r>
                          </w:p>
                          <w:p w14:paraId="3B370E5E" w14:textId="77777777" w:rsidR="00DE7C8E" w:rsidRPr="00891C54" w:rsidRDefault="00DE7C8E">
                            <w:pPr>
                              <w:spacing w:after="60"/>
                              <w:jc w:val="center"/>
                              <w:rPr>
                                <w:b/>
                                <w:sz w:val="16"/>
                              </w:rPr>
                            </w:pPr>
                            <w:r w:rsidRPr="00891C54">
                              <w:rPr>
                                <w:b/>
                                <w:sz w:val="16"/>
                              </w:rPr>
                              <w:t>www.adatum.microsoft.com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0864F" id="Text Box 126" o:spid="_x0000_s1114" type="#_x0000_t202" style="position:absolute;margin-left:45pt;margin-top:405pt;width:127.5pt;height:50.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" o:allowincell="f" filled="f" stroked="f">
                <v:textbox inset="0,0,0,0">
                  <w:txbxContent>
                    <w:p w14:paraId="0C6559DD" w14:textId="77777777" w:rsidR="00DE7C8E" w:rsidRPr="00891C54" w:rsidRDefault="00DE7C8E">
                      <w:pPr>
                        <w:spacing w:after="60"/>
                        <w:jc w:val="center"/>
                        <w:rPr>
                          <w:sz w:val="22"/>
                        </w:rPr>
                      </w:pPr>
                      <w:r w:rsidRPr="00891C54">
                        <w:rPr>
                          <w:sz w:val="22"/>
                        </w:rPr>
                        <w:t>We’re on the Web!</w:t>
                      </w:r>
                    </w:p>
                    <w:p w14:paraId="27351A1A" w14:textId="77777777" w:rsidR="00DE7C8E" w:rsidRPr="00891C54" w:rsidRDefault="00DE7C8E">
                      <w:pPr>
                        <w:spacing w:after="60"/>
                        <w:jc w:val="center"/>
                        <w:rPr>
                          <w:i/>
                          <w:sz w:val="18"/>
                        </w:rPr>
                      </w:pPr>
                      <w:r w:rsidRPr="00891C54">
                        <w:rPr>
                          <w:i/>
                          <w:sz w:val="18"/>
                        </w:rPr>
                        <w:t>See us at:</w:t>
                      </w:r>
                    </w:p>
                    <w:p w14:paraId="3B370E5E" w14:textId="77777777" w:rsidR="00DE7C8E" w:rsidRPr="00891C54" w:rsidRDefault="00DE7C8E">
                      <w:pPr>
                        <w:spacing w:after="60"/>
                        <w:jc w:val="center"/>
                        <w:rPr>
                          <w:b/>
                          <w:sz w:val="16"/>
                        </w:rPr>
                      </w:pPr>
                      <w:r w:rsidRPr="00891C54">
                        <w:rPr>
                          <w:b/>
                          <w:sz w:val="16"/>
                        </w:rPr>
                        <w:t>www.adatum.microsoft.com</w:t>
                      </w:r>
                    </w:p>
                  </w:txbxContent>
                </v:textbox>
                <w10:wrap anchorx="page" anchory="page"/>
              </v:shape>
            </w:pict>
          </mc:Fallback>
        </mc:AlternateContent>
      </w:r>
    </w:p>
    <w:p w14:paraId="1FDDF8DE" w14:textId="77777777" w:rsidR="00DE7C8E" w:rsidRDefault="00DE7C8E">
      <w:pPr>
        <w:rPr>
          <w:noProof/>
        </w:rPr>
      </w:pPr>
    </w:p>
    <w:p w14:paraId="21A1111A" w14:textId="77777777" w:rsidR="00DE7C8E" w:rsidRDefault="00DE7C8E">
      <w:pPr>
        <w:rPr>
          <w:noProof/>
        </w:rPr>
      </w:pPr>
    </w:p>
    <w:p w14:paraId="3B19CB9E" w14:textId="77777777" w:rsidR="00DE7C8E" w:rsidRDefault="00192A16">
      <w:pPr>
        <w:rPr>
          <w:noProof/>
        </w:rPr>
      </w:pPr>
      <w:r>
        <w:rPr>
          <w:noProof/>
          <w:lang w:val="en-CA" w:eastAsia="en-CA"/>
        </w:rPr>
        <mc:AlternateContent>
          <mc:Choice Requires="wps">
            <w:drawing>
              <wp:anchor distT="0" distB="0" distL="114300" distR="114300" simplePos="0" relativeHeight="251692544" behindDoc="0" locked="0" layoutInCell="0" allowOverlap="1" wp14:anchorId="30D437F8" wp14:editId="5873EB86">
                <wp:simplePos x="0" y="0"/>
                <wp:positionH relativeFrom="page">
                  <wp:posOffset>5765800</wp:posOffset>
                </wp:positionH>
                <wp:positionV relativeFrom="page">
                  <wp:posOffset>921385</wp:posOffset>
                </wp:positionV>
                <wp:extent cx="1498600" cy="1849120"/>
                <wp:effectExtent l="0" t="0" r="0" b="0"/>
                <wp:wrapNone/>
                <wp:docPr id="3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437F8" id="Text Box 204" o:spid="_x0000_s1115" type="#_x0000_t202" style="position:absolute;margin-left:454pt;margin-top:72.55pt;width:118pt;height:145.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" o:allowincell="f" filled="f" stroked="f">
                <v:textbox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3568" behindDoc="0" locked="0" layoutInCell="0" allowOverlap="1" wp14:anchorId="721F69FD" wp14:editId="3A3207D8">
                <wp:simplePos x="0" y="0"/>
                <wp:positionH relativeFrom="page">
                  <wp:posOffset>4114800</wp:posOffset>
                </wp:positionH>
                <wp:positionV relativeFrom="page">
                  <wp:posOffset>921385</wp:posOffset>
                </wp:positionV>
                <wp:extent cx="1498600" cy="1849120"/>
                <wp:effectExtent l="0" t="0" r="0" b="0"/>
                <wp:wrapNone/>
                <wp:docPr id="3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F69FD" id="Text Box 205" o:spid="_x0000_s1116" type="#_x0000_t202" style="position:absolute;margin-left:324pt;margin-top:72.55pt;width:118pt;height:145.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" o:allowincell="f" filled="f" stroked="f">
                <v:textbox style="mso-next-textbox:#Text Box 204"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49536" behindDoc="0" locked="0" layoutInCell="0" allowOverlap="1" wp14:anchorId="2C63C9E7" wp14:editId="0B4573FE">
                <wp:simplePos x="0" y="0"/>
                <wp:positionH relativeFrom="page">
                  <wp:posOffset>2463800</wp:posOffset>
                </wp:positionH>
                <wp:positionV relativeFrom="page">
                  <wp:posOffset>921385</wp:posOffset>
                </wp:positionV>
                <wp:extent cx="1498600" cy="1849120"/>
                <wp:effectExtent l="0" t="0" r="0" b="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1">
                        <w:txbxContent>
                          <w:p w14:paraId="09D76325"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14:paraId="27033B8A" w14:textId="77777777" w:rsidR="00DE7C8E" w:rsidRDefault="00DE7C8E">
                            <w:pPr>
                              <w:pStyle w:val="BodyText"/>
                            </w:pPr>
                            <w:r>
                              <w:t>Examples of possible headlines include Product Wins Industry Award, New Product Can Save You Time, Membership Drive Exceeds Goals, and New Office Opens Near You.</w:t>
                            </w:r>
                          </w:p>
                          <w:p w14:paraId="420FE058" w14:textId="77777777" w:rsidR="00DE7C8E" w:rsidRDefault="00DE7C8E">
                            <w:pPr>
                              <w:pStyle w:val="BodyText"/>
                            </w:pPr>
                            <w:r>
                              <w:t>One benefit of using your newsletter as a promotional tool is that you can reuse content from other marketing materials, such as press releases and market studies.</w:t>
                            </w:r>
                          </w:p>
                          <w:p w14:paraId="761E672F" w14:textId="77777777" w:rsidR="00DE7C8E" w:rsidRDefault="00DE7C8E">
                            <w:pPr>
                              <w:pStyle w:val="BodyText"/>
                            </w:pPr>
                            <w:r>
                              <w:t>While your main goal of distributing a newsletter might be to sell your product or service, the key to a successful newsletter is making it useful to your readers.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C9E7" id="Text Box 116" o:spid="_x0000_s1117" type="#_x0000_t202" style="position:absolute;margin-left:194pt;margin-top:72.55pt;width:118pt;height:145.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" o:allowincell="f" filled="f" stroked="f">
                <v:textbox style="mso-next-textbox:#Text Box 205" inset="0,0,0,0">
                  <w:txbxContent>
                    <w:p w14:paraId="09D76325" w14:textId="77777777"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14:paraId="27033B8A" w14:textId="77777777" w:rsidR="00DE7C8E" w:rsidRDefault="00DE7C8E">
                      <w:pPr>
                        <w:pStyle w:val="BodyText"/>
                      </w:pPr>
                      <w:r>
                        <w:t>Examples of possible headlines include Product Wins Industry Award, New Product Can Save You Time, Membership Drive Exceeds Goals, and New Office Opens Near You.</w:t>
                      </w:r>
                    </w:p>
                    <w:p w14:paraId="420FE058" w14:textId="77777777" w:rsidR="00DE7C8E" w:rsidRDefault="00DE7C8E">
                      <w:pPr>
                        <w:pStyle w:val="BodyText"/>
                      </w:pPr>
                      <w:r>
                        <w:t>One benefit of using your newsletter as a promotional tool is that you can reuse content from other marketing materials, such as press releases and market studies.</w:t>
                      </w:r>
                    </w:p>
                    <w:p w14:paraId="761E672F" w14:textId="77777777" w:rsidR="00DE7C8E" w:rsidRDefault="00DE7C8E">
                      <w:pPr>
                        <w:pStyle w:val="BodyText"/>
                      </w:pPr>
                      <w:r>
                        <w:t>While your main goal of distributing a newsletter might be to sell your product or service, the key to a successful newsletter is making it useful to your readers.</w:t>
                      </w:r>
                    </w:p>
                  </w:txbxContent>
                </v:textbox>
                <w10:wrap anchorx="page" anchory="page"/>
              </v:shape>
            </w:pict>
          </mc:Fallback>
        </mc:AlternateContent>
      </w:r>
    </w:p>
    <w:p w14:paraId="67A53693" w14:textId="77777777" w:rsidR="00DE7C8E" w:rsidRDefault="00DE7C8E">
      <w:pPr>
        <w:rPr>
          <w:noProof/>
        </w:rPr>
      </w:pPr>
    </w:p>
    <w:p w14:paraId="482B9EDC" w14:textId="77777777" w:rsidR="00DE7C8E" w:rsidRDefault="00192A16">
      <w:pPr>
        <w:rPr>
          <w:noProof/>
        </w:rPr>
      </w:pPr>
      <w:r>
        <w:rPr>
          <w:noProof/>
          <w:lang w:val="en-CA" w:eastAsia="en-CA"/>
        </w:rPr>
        <mc:AlternateContent>
          <mc:Choice Requires="wps">
            <w:drawing>
              <wp:anchor distT="0" distB="0" distL="114300" distR="114300" simplePos="0" relativeHeight="251648512" behindDoc="0" locked="0" layoutInCell="0" allowOverlap="1" wp14:anchorId="027F9F49" wp14:editId="750E55FC">
                <wp:simplePos x="0" y="0"/>
                <wp:positionH relativeFrom="page">
                  <wp:posOffset>2489200</wp:posOffset>
                </wp:positionH>
                <wp:positionV relativeFrom="page">
                  <wp:posOffset>3282950</wp:posOffset>
                </wp:positionV>
                <wp:extent cx="1498600" cy="1377315"/>
                <wp:effectExtent l="0" t="0" r="0" b="0"/>
                <wp:wrapNone/>
                <wp:docPr id="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2">
                        <w:txbxContent>
                          <w:p w14:paraId="70A3F94D" w14:textId="77777777" w:rsidR="00DE7C8E" w:rsidRDefault="00DE7C8E">
                            <w:pPr>
                              <w:pStyle w:val="BodyText"/>
                            </w:pPr>
                            <w:r>
                              <w:t>While your main goal of distributing a newsletter might be to sell your product or service, the key to a successful newsletter is making it useful to your readers.</w:t>
                            </w:r>
                          </w:p>
                          <w:p w14:paraId="5D9FED6A" w14:textId="77777777" w:rsidR="00DE7C8E" w:rsidRDefault="00DE7C8E">
                            <w:pPr>
                              <w:pStyle w:val="BodyText"/>
                            </w:pPr>
                            <w:r>
                              <w:t>A great way to add useful content to your newsletter is to develop and write your own articles, or to include a calendar of upcoming events or a special offer that promotes a new product.</w:t>
                            </w:r>
                          </w:p>
                          <w:p w14:paraId="5B63F1D1" w14:textId="77777777" w:rsidR="00DE7C8E" w:rsidRDefault="00DE7C8E">
                            <w:pPr>
                              <w:pStyle w:val="BodyText"/>
                              <w:rPr>
                                <w:sz w:val="18"/>
                              </w:rPr>
                            </w:pPr>
                            <w:r>
                              <w:t xml:space="preserve">You can also research articles or find “filler” articles by accessing the World Wide Web. You can write about a variety of </w:t>
                            </w:r>
                            <w:proofErr w:type="gramStart"/>
                            <w:r>
                              <w:t>topics, but</w:t>
                            </w:r>
                            <w:proofErr w:type="gramEnd"/>
                            <w:r>
                              <w:t xml:space="preserve"> try to keep your articles short.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F9F49" id="Text Box 115" o:spid="_x0000_s1118" type="#_x0000_t202" style="position:absolute;margin-left:196pt;margin-top:258.5pt;width:118pt;height:10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" o:allowincell="f" filled="f" stroked="f">
                <v:textbox style="mso-next-textbox:#Text Box 208" inset="0,0,0,0">
                  <w:txbxContent>
                    <w:p w14:paraId="70A3F94D" w14:textId="77777777" w:rsidR="00DE7C8E" w:rsidRDefault="00DE7C8E">
                      <w:pPr>
                        <w:pStyle w:val="BodyText"/>
                      </w:pPr>
                      <w:r>
                        <w:t>While your main goal of distributing a newsletter might be to sell your product or service, the key to a successful newsletter is making it useful to your readers.</w:t>
                      </w:r>
                    </w:p>
                    <w:p w14:paraId="5D9FED6A" w14:textId="77777777" w:rsidR="00DE7C8E" w:rsidRDefault="00DE7C8E">
                      <w:pPr>
                        <w:pStyle w:val="BodyText"/>
                      </w:pPr>
                      <w:r>
                        <w:t>A great way to add useful content to your newsletter is to develop and write your own articles, or to include a calendar of upcoming events or a special offer that promotes a new product.</w:t>
                      </w:r>
                    </w:p>
                    <w:p w14:paraId="5B63F1D1" w14:textId="77777777" w:rsidR="00DE7C8E" w:rsidRDefault="00DE7C8E">
                      <w:pPr>
                        <w:pStyle w:val="BodyText"/>
                        <w:rPr>
                          <w:sz w:val="18"/>
                        </w:rPr>
                      </w:pPr>
                      <w:r>
                        <w:t>You can also research articles or find “filler” articles by accessing the World Wide Web. You can write about a variety of topics, but try to keep your articles short.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4592" behindDoc="0" locked="0" layoutInCell="0" allowOverlap="1" wp14:anchorId="420593AB" wp14:editId="6AFEDFE9">
                <wp:simplePos x="0" y="0"/>
                <wp:positionH relativeFrom="page">
                  <wp:posOffset>4140200</wp:posOffset>
                </wp:positionH>
                <wp:positionV relativeFrom="page">
                  <wp:posOffset>3282950</wp:posOffset>
                </wp:positionV>
                <wp:extent cx="1498600" cy="1377315"/>
                <wp:effectExtent l="0" t="0" r="0" b="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593AB" id="Text Box 208" o:spid="_x0000_s1119" type="#_x0000_t202" style="position:absolute;margin-left:326pt;margin-top:258.5pt;width:118pt;height:108.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" o:allowincell="f" filled="f" stroked="f">
                <v:textbox style="mso-next-textbox:#Text Box 20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5616" behindDoc="0" locked="0" layoutInCell="0" allowOverlap="1" wp14:anchorId="4EE0D0D9" wp14:editId="21B9018E">
                <wp:simplePos x="0" y="0"/>
                <wp:positionH relativeFrom="page">
                  <wp:posOffset>5791200</wp:posOffset>
                </wp:positionH>
                <wp:positionV relativeFrom="page">
                  <wp:posOffset>3282950</wp:posOffset>
                </wp:positionV>
                <wp:extent cx="1498600" cy="1377315"/>
                <wp:effectExtent l="0" t="0" r="0" b="0"/>
                <wp:wrapNone/>
                <wp:docPr id="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0D0D9" id="Text Box 209" o:spid="_x0000_s1120" type="#_x0000_t202" style="position:absolute;margin-left:456pt;margin-top:258.5pt;width:118pt;height:108.4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" o:allowincell="f" filled="f" stroked="f">
                <v:textbox inset="0,0,0,0">
                  <w:txbxContent/>
                </v:textbox>
                <w10:wrap anchorx="page" anchory="page"/>
              </v:shape>
            </w:pict>
          </mc:Fallback>
        </mc:AlternateContent>
      </w:r>
    </w:p>
    <w:p w14:paraId="4C7A489F" w14:textId="77777777" w:rsidR="00DE7C8E" w:rsidRDefault="00192A16">
      <w:pPr>
        <w:rPr>
          <w:noProof/>
        </w:rPr>
      </w:pPr>
      <w:r>
        <w:rPr>
          <w:noProof/>
          <w:lang w:val="en-CA" w:eastAsia="en-CA"/>
        </w:rPr>
        <mc:AlternateContent>
          <mc:Choice Requires="wps">
            <w:drawing>
              <wp:anchor distT="0" distB="0" distL="114300" distR="114300" simplePos="0" relativeHeight="251654656" behindDoc="1" locked="0" layoutInCell="0" allowOverlap="1" wp14:anchorId="517D6D91" wp14:editId="53E12A5E">
                <wp:simplePos x="0" y="0"/>
                <wp:positionH relativeFrom="page">
                  <wp:posOffset>571500</wp:posOffset>
                </wp:positionH>
                <wp:positionV relativeFrom="page">
                  <wp:posOffset>6286500</wp:posOffset>
                </wp:positionV>
                <wp:extent cx="1600200" cy="141605"/>
                <wp:effectExtent l="0" t="0" r="0" b="0"/>
                <wp:wrapNone/>
                <wp:docPr id="26"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C6F5E" id="COM 8" o:spid="_x0000_s1026" alt="Design rectangle" style="position:absolute;margin-left:45pt;margin-top:495pt;width:126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" o:allowincell="f" fillcolor="#c2c2ae" stroked="f" strokeweight="0">
                <w10:wrap anchorx="page" anchory="page"/>
              </v:rect>
            </w:pict>
          </mc:Fallback>
        </mc:AlternateContent>
      </w:r>
    </w:p>
    <w:p w14:paraId="0A40C86B" w14:textId="77777777" w:rsidR="00DE7C8E" w:rsidRDefault="00192A16">
      <w:pPr>
        <w:rPr>
          <w:noProof/>
        </w:rPr>
      </w:pPr>
      <w:r>
        <w:rPr>
          <w:noProof/>
          <w:lang w:val="en-CA" w:eastAsia="en-CA"/>
        </w:rPr>
        <mc:AlternateContent>
          <mc:Choice Requires="wps">
            <w:drawing>
              <wp:anchor distT="0" distB="0" distL="114300" distR="114300" simplePos="0" relativeHeight="251652608" behindDoc="0" locked="0" layoutInCell="0" allowOverlap="1" wp14:anchorId="00233810" wp14:editId="622A5E1B">
                <wp:simplePos x="0" y="0"/>
                <wp:positionH relativeFrom="page">
                  <wp:posOffset>2476500</wp:posOffset>
                </wp:positionH>
                <wp:positionV relativeFrom="page">
                  <wp:posOffset>5184775</wp:posOffset>
                </wp:positionV>
                <wp:extent cx="1498600" cy="1078865"/>
                <wp:effectExtent l="0" t="0" r="0" b="0"/>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3">
                        <w:txbxContent>
                          <w:p w14:paraId="66A5F334" w14:textId="77777777" w:rsidR="00DE7C8E" w:rsidRDefault="00DE7C8E">
                            <w:pPr>
                              <w:pStyle w:val="BodyText"/>
                            </w:pPr>
                            <w:r>
                              <w:t>Think about your article and ask yourself if the picture supports or enhances the message you’re trying to convey. Avoid selecting images that appear to be out of context.</w:t>
                            </w:r>
                          </w:p>
                          <w:p w14:paraId="076FFB65" w14:textId="77777777" w:rsidR="00DE7C8E" w:rsidRDefault="00DE7C8E">
                            <w:pPr>
                              <w:pStyle w:val="BodyText"/>
                              <w:rPr>
                                <w:i/>
                              </w:rPr>
                            </w:pPr>
                            <w:r>
                              <w:t>Microsoft includes thousands of clip art images that you can choose and import into your newsletter. There are also several tools you can use to draw shapes and symbols.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33810" id="Text Box 119" o:spid="_x0000_s1121" type="#_x0000_t202" style="position:absolute;margin-left:195pt;margin-top:408.25pt;width:118pt;height:84.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" o:allowincell="f" filled="f" stroked="f">
                <v:textbox style="mso-next-textbox:#Text Box 212" inset="0,0,0,0">
                  <w:txbxContent>
                    <w:p w14:paraId="66A5F334" w14:textId="77777777" w:rsidR="00DE7C8E" w:rsidRDefault="00DE7C8E">
                      <w:pPr>
                        <w:pStyle w:val="BodyText"/>
                      </w:pPr>
                      <w:r>
                        <w:t>Think about your article and ask yourself if the picture supports or enhances the message you’re trying to convey. Avoid selecting images that appear to be out of context.</w:t>
                      </w:r>
                    </w:p>
                    <w:p w14:paraId="076FFB65" w14:textId="77777777" w:rsidR="00DE7C8E" w:rsidRDefault="00DE7C8E">
                      <w:pPr>
                        <w:pStyle w:val="BodyText"/>
                        <w:rPr>
                          <w:i/>
                        </w:rPr>
                      </w:pPr>
                      <w:r>
                        <w:t>Microsoft includes thousands of clip art images that you can choose and import into your newsletter. There are also several tools you can use to draw shapes and symbols.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6640" behindDoc="0" locked="0" layoutInCell="0" allowOverlap="1" wp14:anchorId="0E6916AB" wp14:editId="70974C59">
                <wp:simplePos x="0" y="0"/>
                <wp:positionH relativeFrom="page">
                  <wp:posOffset>4127500</wp:posOffset>
                </wp:positionH>
                <wp:positionV relativeFrom="page">
                  <wp:posOffset>5184775</wp:posOffset>
                </wp:positionV>
                <wp:extent cx="1498600" cy="1078865"/>
                <wp:effectExtent l="0" t="0" r="0" b="0"/>
                <wp:wrapNone/>
                <wp:docPr id="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916AB" id="Text Box 212" o:spid="_x0000_s1122" type="#_x0000_t202" style="position:absolute;margin-left:325pt;margin-top:408.25pt;width:118pt;height:84.9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" o:allowincell="f" filled="f" stroked="f">
                <v:textbox style="mso-next-textbox:#Text Box 21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7664" behindDoc="0" locked="0" layoutInCell="0" allowOverlap="1" wp14:anchorId="7758F54E" wp14:editId="2AC79EA8">
                <wp:simplePos x="0" y="0"/>
                <wp:positionH relativeFrom="page">
                  <wp:posOffset>5778500</wp:posOffset>
                </wp:positionH>
                <wp:positionV relativeFrom="page">
                  <wp:posOffset>5184775</wp:posOffset>
                </wp:positionV>
                <wp:extent cx="1498600" cy="1078865"/>
                <wp:effectExtent l="0" t="0" r="0" b="0"/>
                <wp:wrapNone/>
                <wp:docPr id="2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F54E" id="Text Box 213" o:spid="_x0000_s1123" type="#_x0000_t202" style="position:absolute;margin-left:455pt;margin-top:408.25pt;width:118pt;height:84.9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" o:allowincell="f" filled="f" stroked="f">
                <v:textbox inset="0,0,0,0">
                  <w:txbxContent/>
                </v:textbox>
                <w10:wrap anchorx="page" anchory="page"/>
              </v:shape>
            </w:pict>
          </mc:Fallback>
        </mc:AlternateContent>
      </w:r>
    </w:p>
    <w:p w14:paraId="72555D60" w14:textId="77777777" w:rsidR="00DE7C8E" w:rsidRDefault="00DE7C8E">
      <w:pPr>
        <w:rPr>
          <w:noProof/>
        </w:rPr>
      </w:pPr>
    </w:p>
    <w:p w14:paraId="4FEC2808" w14:textId="77777777" w:rsidR="00DE7C8E" w:rsidRDefault="00192A16">
      <w:pPr>
        <w:rPr>
          <w:noProof/>
        </w:rPr>
      </w:pPr>
      <w:r>
        <w:rPr>
          <w:noProof/>
          <w:lang w:val="en-CA" w:eastAsia="en-CA"/>
        </w:rPr>
        <mc:AlternateContent>
          <mc:Choice Requires="wps">
            <w:drawing>
              <wp:anchor distT="0" distB="0" distL="114300" distR="114300" simplePos="0" relativeHeight="251612672" behindDoc="1" locked="0" layoutInCell="0" allowOverlap="1" wp14:anchorId="471E6D78" wp14:editId="755A77A5">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67F24"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" o:allowincell="f" strokecolor="silver" strokeweight=".25pt">
                <v:stroke dashstyle="1 1" endcap="round"/>
                <w10:wrap anchorx="page" anchory="page"/>
              </v:line>
            </w:pict>
          </mc:Fallback>
        </mc:AlternateContent>
      </w:r>
      <w:r>
        <w:rPr>
          <w:noProof/>
          <w:lang w:val="en-CA" w:eastAsia="en-CA"/>
        </w:rPr>
        <mc:AlternateContent>
          <mc:Choice Requires="wps">
            <w:drawing>
              <wp:anchor distT="0" distB="0" distL="114300" distR="114300" simplePos="0" relativeHeight="251662848" behindDoc="0" locked="0" layoutInCell="0" allowOverlap="1" wp14:anchorId="2AACFA17" wp14:editId="490315A7">
                <wp:simplePos x="0" y="0"/>
                <wp:positionH relativeFrom="page">
                  <wp:posOffset>3366135</wp:posOffset>
                </wp:positionH>
                <wp:positionV relativeFrom="page">
                  <wp:posOffset>8117840</wp:posOffset>
                </wp:positionV>
                <wp:extent cx="1600200" cy="685800"/>
                <wp:effectExtent l="0" t="0" r="0" b="0"/>
                <wp:wrapNone/>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F24D8" w14:textId="77777777" w:rsidR="00DE7C8E" w:rsidRPr="00277F31" w:rsidRDefault="00DE7C8E">
                            <w:pPr>
                              <w:rPr>
                                <w:b/>
                                <w:caps/>
                              </w:rPr>
                            </w:pPr>
                            <w:r w:rsidRPr="00277F31">
                              <w:rPr>
                                <w:b/>
                                <w:caps/>
                              </w:rPr>
                              <w:t>Company Name</w:t>
                            </w:r>
                          </w:p>
                          <w:p w14:paraId="2BF568C8" w14:textId="77777777" w:rsidR="00DE7C8E" w:rsidRPr="00277F31" w:rsidRDefault="00DE7C8E">
                            <w:pPr>
                              <w:rPr>
                                <w:b/>
                                <w:caps/>
                              </w:rPr>
                            </w:pPr>
                            <w:r w:rsidRPr="00277F31">
                              <w:rPr>
                                <w:b/>
                                <w:caps/>
                              </w:rPr>
                              <w:t>Street Address</w:t>
                            </w:r>
                          </w:p>
                          <w:p w14:paraId="00C1933B" w14:textId="77777777" w:rsidR="00DE7C8E" w:rsidRPr="00277F31" w:rsidRDefault="00DE7C8E">
                            <w:pPr>
                              <w:rPr>
                                <w:b/>
                                <w:caps/>
                              </w:rPr>
                            </w:pPr>
                            <w:r w:rsidRPr="00277F31">
                              <w:rPr>
                                <w:b/>
                                <w:caps/>
                              </w:rPr>
                              <w:t>City, ST  22134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CFA17" id="Text Box 129" o:spid="_x0000_s1124" type="#_x0000_t202" style="position:absolute;margin-left:265.05pt;margin-top:639.2pt;width:126pt;height:5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" o:allowincell="f" filled="f" stroked="f">
                <v:textbox inset="0,0,0,0">
                  <w:txbxContent>
                    <w:p w14:paraId="5CBF24D8" w14:textId="77777777" w:rsidR="00DE7C8E" w:rsidRPr="00277F31" w:rsidRDefault="00DE7C8E">
                      <w:pPr>
                        <w:rPr>
                          <w:b/>
                          <w:caps/>
                        </w:rPr>
                      </w:pPr>
                      <w:r w:rsidRPr="00277F31">
                        <w:rPr>
                          <w:b/>
                          <w:caps/>
                        </w:rPr>
                        <w:t>Company Name</w:t>
                      </w:r>
                    </w:p>
                    <w:p w14:paraId="2BF568C8" w14:textId="77777777" w:rsidR="00DE7C8E" w:rsidRPr="00277F31" w:rsidRDefault="00DE7C8E">
                      <w:pPr>
                        <w:rPr>
                          <w:b/>
                          <w:caps/>
                        </w:rPr>
                      </w:pPr>
                      <w:r w:rsidRPr="00277F31">
                        <w:rPr>
                          <w:b/>
                          <w:caps/>
                        </w:rPr>
                        <w:t>Street Address</w:t>
                      </w:r>
                    </w:p>
                    <w:p w14:paraId="00C1933B" w14:textId="77777777" w:rsidR="00DE7C8E" w:rsidRPr="00277F31" w:rsidRDefault="00DE7C8E">
                      <w:pPr>
                        <w:rPr>
                          <w:b/>
                          <w:caps/>
                        </w:rPr>
                      </w:pPr>
                      <w:r w:rsidRPr="00277F31">
                        <w:rPr>
                          <w:b/>
                          <w:caps/>
                        </w:rPr>
                        <w:t>City, ST  22134</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1824" behindDoc="0" locked="0" layoutInCell="0" allowOverlap="1" wp14:anchorId="16628495" wp14:editId="5C850498">
                <wp:simplePos x="0" y="0"/>
                <wp:positionH relativeFrom="page">
                  <wp:posOffset>483235</wp:posOffset>
                </wp:positionH>
                <wp:positionV relativeFrom="page">
                  <wp:posOffset>6835140</wp:posOffset>
                </wp:positionV>
                <wp:extent cx="1600200" cy="685800"/>
                <wp:effectExtent l="0" t="0" r="0" b="0"/>
                <wp:wrapNone/>
                <wp:docPr id="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97E32" w14:textId="77777777" w:rsidR="00DE7C8E" w:rsidRPr="00277F31" w:rsidRDefault="00DE7C8E">
                            <w:pPr>
                              <w:jc w:val="center"/>
                              <w:rPr>
                                <w:b/>
                                <w:caps/>
                                <w:szCs w:val="24"/>
                              </w:rPr>
                            </w:pPr>
                            <w:r w:rsidRPr="00277F31">
                              <w:rPr>
                                <w:b/>
                                <w:caps/>
                              </w:rPr>
                              <w:t>Company Name</w:t>
                            </w:r>
                          </w:p>
                          <w:p w14:paraId="256B1FEA" w14:textId="77777777" w:rsidR="00DE7C8E" w:rsidRPr="00277F31" w:rsidRDefault="00DE7C8E">
                            <w:pPr>
                              <w:jc w:val="center"/>
                            </w:pPr>
                            <w:r w:rsidRPr="00277F31">
                              <w:t>Street Address 1</w:t>
                            </w:r>
                          </w:p>
                          <w:p w14:paraId="19B42AC7" w14:textId="77777777" w:rsidR="00DE7C8E" w:rsidRPr="00277F31" w:rsidRDefault="00DE7C8E">
                            <w:pPr>
                              <w:jc w:val="center"/>
                            </w:pPr>
                            <w:r w:rsidRPr="00277F31">
                              <w:t>Address 2</w:t>
                            </w:r>
                          </w:p>
                          <w:p w14:paraId="2FD9D4CF" w14:textId="77777777" w:rsidR="00DE7C8E" w:rsidRPr="00277F31" w:rsidRDefault="00DE7C8E">
                            <w:pPr>
                              <w:jc w:val="center"/>
                            </w:pPr>
                            <w:r w:rsidRPr="00277F31">
                              <w:t>City, ST  78269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8495" id="Text Box 128" o:spid="_x0000_s1125" type="#_x0000_t202" style="position:absolute;margin-left:38.05pt;margin-top:538.2pt;width:126pt;height:5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" o:allowincell="f" filled="f" stroked="f">
                <v:textbox inset="0,0,0,0">
                  <w:txbxContent>
                    <w:p w14:paraId="53F97E32" w14:textId="77777777" w:rsidR="00DE7C8E" w:rsidRPr="00277F31" w:rsidRDefault="00DE7C8E">
                      <w:pPr>
                        <w:jc w:val="center"/>
                        <w:rPr>
                          <w:b/>
                          <w:caps/>
                          <w:szCs w:val="24"/>
                        </w:rPr>
                      </w:pPr>
                      <w:r w:rsidRPr="00277F31">
                        <w:rPr>
                          <w:b/>
                          <w:caps/>
                        </w:rPr>
                        <w:t>Company Name</w:t>
                      </w:r>
                    </w:p>
                    <w:p w14:paraId="256B1FEA" w14:textId="77777777" w:rsidR="00DE7C8E" w:rsidRPr="00277F31" w:rsidRDefault="00DE7C8E">
                      <w:pPr>
                        <w:jc w:val="center"/>
                      </w:pPr>
                      <w:r w:rsidRPr="00277F31">
                        <w:t>Street Address 1</w:t>
                      </w:r>
                    </w:p>
                    <w:p w14:paraId="19B42AC7" w14:textId="77777777" w:rsidR="00DE7C8E" w:rsidRPr="00277F31" w:rsidRDefault="00DE7C8E">
                      <w:pPr>
                        <w:jc w:val="center"/>
                      </w:pPr>
                      <w:r w:rsidRPr="00277F31">
                        <w:t>Address 2</w:t>
                      </w:r>
                    </w:p>
                    <w:p w14:paraId="2FD9D4CF" w14:textId="77777777" w:rsidR="00DE7C8E" w:rsidRPr="00277F31" w:rsidRDefault="00DE7C8E">
                      <w:pPr>
                        <w:jc w:val="center"/>
                      </w:pPr>
                      <w:r w:rsidRPr="00277F31">
                        <w:t>City, ST  78269</w:t>
                      </w:r>
                    </w:p>
                  </w:txbxContent>
                </v:textbox>
                <w10:wrap anchorx="page" anchory="page"/>
              </v:shape>
            </w:pict>
          </mc:Fallback>
        </mc:AlternateContent>
      </w:r>
    </w:p>
    <w:p w14:paraId="31C893FF" w14:textId="77777777" w:rsidR="00DE7C8E" w:rsidRDefault="00192A16">
      <w:r>
        <w:rPr>
          <w:noProof/>
          <w:lang w:val="en-CA" w:eastAsia="en-CA"/>
        </w:rPr>
        <mc:AlternateContent>
          <mc:Choice Requires="wps">
            <w:drawing>
              <wp:anchor distT="0" distB="0" distL="114300" distR="114300" simplePos="0" relativeHeight="251700736" behindDoc="0" locked="0" layoutInCell="0" allowOverlap="1" wp14:anchorId="760E2B75" wp14:editId="18A62B75">
                <wp:simplePos x="0" y="0"/>
                <wp:positionH relativeFrom="column">
                  <wp:posOffset>5943600</wp:posOffset>
                </wp:positionH>
                <wp:positionV relativeFrom="paragraph">
                  <wp:posOffset>46355</wp:posOffset>
                </wp:positionV>
                <wp:extent cx="685800" cy="571500"/>
                <wp:effectExtent l="0" t="0" r="0" b="0"/>
                <wp:wrapNone/>
                <wp:docPr id="19" name="Text Box 229" descr="Stam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C0C0C0">
                            <a:alpha val="49001"/>
                          </a:srgbClr>
                        </a:solidFill>
                        <a:ln w="9525">
                          <a:solidFill>
                            <a:srgbClr val="808080"/>
                          </a:solidFill>
                          <a:miter lim="800000"/>
                          <a:headEnd/>
                          <a:tailEnd/>
                        </a:ln>
                      </wps:spPr>
                      <wps:txbx>
                        <w:txbxContent>
                          <w:p w14:paraId="0925D087" w14:textId="77777777" w:rsidR="00DE7C8E" w:rsidRDefault="00DE7C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2B75" id="Text Box 229" o:spid="_x0000_s1126" type="#_x0000_t202" alt="Stamp" style="position:absolute;margin-left:468pt;margin-top:3.65pt;width:54pt;height: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" o:allowincell="f" fillcolor="silver" strokecolor="gray">
                <v:fill opacity="32125f"/>
                <v:textbox>
                  <w:txbxContent>
                    <w:p w14:paraId="0925D087" w14:textId="77777777" w:rsidR="00DE7C8E" w:rsidRDefault="00DE7C8E"/>
                  </w:txbxContent>
                </v:textbox>
              </v:shape>
            </w:pict>
          </mc:Fallback>
        </mc:AlternateContent>
      </w:r>
    </w:p>
    <w:sectPr w:rsidR="00DE7C8E">
      <w:headerReference w:type="even" r:id="rId19"/>
      <w:footerReference w:type="even" r:id="rId20"/>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5D3A5" w14:textId="77777777" w:rsidR="00330490" w:rsidRDefault="00330490">
      <w:r>
        <w:separator/>
      </w:r>
    </w:p>
  </w:endnote>
  <w:endnote w:type="continuationSeparator" w:id="0">
    <w:p w14:paraId="03E13BBE" w14:textId="77777777" w:rsidR="00330490" w:rsidRDefault="00330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6897" w14:textId="77777777" w:rsidR="00DE7C8E" w:rsidRDefault="00192A16">
    <w:pPr>
      <w:pStyle w:val="Footer"/>
    </w:pPr>
    <w:r>
      <w:rPr>
        <w:noProof/>
        <w:lang w:val="en-CA" w:eastAsia="en-CA"/>
      </w:rPr>
      <mc:AlternateContent>
        <mc:Choice Requires="wps">
          <w:drawing>
            <wp:anchor distT="0" distB="0" distL="114300" distR="114300" simplePos="0" relativeHeight="251653120" behindDoc="0" locked="0" layoutInCell="1" allowOverlap="1" wp14:anchorId="5F6E85E3" wp14:editId="2E133526">
              <wp:simplePos x="0" y="0"/>
              <wp:positionH relativeFrom="page">
                <wp:posOffset>758190</wp:posOffset>
              </wp:positionH>
              <wp:positionV relativeFrom="page">
                <wp:posOffset>9363075</wp:posOffset>
              </wp:positionV>
              <wp:extent cx="1847850" cy="222885"/>
              <wp:effectExtent l="0" t="0" r="0" b="0"/>
              <wp:wrapNone/>
              <wp:docPr id="8"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A1323"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" fillcolor="#c2c2ae" stroked="f" strokeweight="0">
              <w10:wrap anchorx="page" anchory="page"/>
            </v:rect>
          </w:pict>
        </mc:Fallback>
      </mc:AlternateContent>
    </w:r>
    <w:r>
      <w:rPr>
        <w:noProof/>
        <w:lang w:val="en-CA" w:eastAsia="en-CA"/>
      </w:rPr>
      <mc:AlternateContent>
        <mc:Choice Requires="wps">
          <w:drawing>
            <wp:anchor distT="0" distB="0" distL="114300" distR="114300" simplePos="0" relativeHeight="251661312" behindDoc="0" locked="0" layoutInCell="0" allowOverlap="1" wp14:anchorId="31EACAEC" wp14:editId="17778A97">
              <wp:simplePos x="0" y="0"/>
              <wp:positionH relativeFrom="page">
                <wp:posOffset>448310</wp:posOffset>
              </wp:positionH>
              <wp:positionV relativeFrom="page">
                <wp:posOffset>9467215</wp:posOffset>
              </wp:positionV>
              <wp:extent cx="6830695" cy="0"/>
              <wp:effectExtent l="0" t="0" r="0" b="0"/>
              <wp:wrapNone/>
              <wp:docPr id="7"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161D3"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" o:allowincell="f" strokecolor="#663" strokeweight="2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BCBB" w14:textId="77777777" w:rsidR="00DE7C8E" w:rsidRDefault="00192A16">
    <w:pPr>
      <w:pStyle w:val="Footer"/>
    </w:pPr>
    <w:r>
      <w:rPr>
        <w:noProof/>
        <w:lang w:val="en-CA" w:eastAsia="en-CA"/>
      </w:rPr>
      <mc:AlternateContent>
        <mc:Choice Requires="wpg">
          <w:drawing>
            <wp:anchor distT="0" distB="0" distL="114300" distR="114300" simplePos="0" relativeHeight="251662336" behindDoc="0" locked="0" layoutInCell="0" allowOverlap="1" wp14:anchorId="600C87F0" wp14:editId="5BC7EE28">
              <wp:simplePos x="0" y="0"/>
              <wp:positionH relativeFrom="column">
                <wp:posOffset>1807210</wp:posOffset>
              </wp:positionH>
              <wp:positionV relativeFrom="paragraph">
                <wp:posOffset>99060</wp:posOffset>
              </wp:positionV>
              <wp:extent cx="5181600" cy="222885"/>
              <wp:effectExtent l="0" t="0" r="0" b="0"/>
              <wp:wrapNone/>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5"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DA519B" id="Group 1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" strokecolor="#663" strokeweight="2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F22F" w14:textId="77777777" w:rsidR="00DE7C8E" w:rsidRDefault="00192A16">
    <w:pPr>
      <w:pStyle w:val="Footer"/>
    </w:pPr>
    <w:r>
      <w:rPr>
        <w:noProof/>
        <w:lang w:val="en-CA" w:eastAsia="en-CA"/>
      </w:rPr>
      <mc:AlternateContent>
        <mc:Choice Requires="wpg">
          <w:drawing>
            <wp:anchor distT="0" distB="0" distL="114300" distR="114300" simplePos="0" relativeHeight="251660288" behindDoc="0" locked="0" layoutInCell="0" allowOverlap="1" wp14:anchorId="20086AEC" wp14:editId="7DFA92E8">
              <wp:simplePos x="0" y="0"/>
              <wp:positionH relativeFrom="column">
                <wp:posOffset>1654810</wp:posOffset>
              </wp:positionH>
              <wp:positionV relativeFrom="paragraph">
                <wp:posOffset>-53340</wp:posOffset>
              </wp:positionV>
              <wp:extent cx="5181600" cy="222885"/>
              <wp:effectExtent l="0" t="0" r="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008C53" id="Group 18"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" strokecolor="#663" strokeweight="2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3D1A" w14:textId="77777777" w:rsidR="00DE7C8E" w:rsidRPr="005C3E1D" w:rsidRDefault="00DE7C8E" w:rsidP="00DE7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ACBA8" w14:textId="77777777" w:rsidR="00330490" w:rsidRDefault="00330490">
      <w:r>
        <w:separator/>
      </w:r>
    </w:p>
  </w:footnote>
  <w:footnote w:type="continuationSeparator" w:id="0">
    <w:p w14:paraId="11DFF618" w14:textId="77777777" w:rsidR="00330490" w:rsidRDefault="00330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05A0" w14:textId="77777777" w:rsidR="00DE7C8E" w:rsidRDefault="00192A16">
    <w:pPr>
      <w:pStyle w:val="Header"/>
      <w:tabs>
        <w:tab w:val="clear" w:pos="8640"/>
        <w:tab w:val="right" w:pos="9900"/>
      </w:tabs>
    </w:pPr>
    <w:r>
      <w:rPr>
        <w:noProof/>
        <w:lang w:val="en-CA" w:eastAsia="en-CA"/>
      </w:rPr>
      <mc:AlternateContent>
        <mc:Choice Requires="wps">
          <w:drawing>
            <wp:anchor distT="0" distB="0" distL="114300" distR="114300" simplePos="0" relativeHeight="251656192" behindDoc="0" locked="0" layoutInCell="0" allowOverlap="1" wp14:anchorId="7C089A25" wp14:editId="710E7181">
              <wp:simplePos x="0" y="0"/>
              <wp:positionH relativeFrom="page">
                <wp:posOffset>5766435</wp:posOffset>
              </wp:positionH>
              <wp:positionV relativeFrom="page">
                <wp:posOffset>523240</wp:posOffset>
              </wp:positionV>
              <wp:extent cx="1409700" cy="2921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DA00" w14:textId="77777777" w:rsidR="00DE7C8E" w:rsidRDefault="00DE7C8E">
                          <w:pPr>
                            <w:pStyle w:val="RunningHead"/>
                            <w:jc w:val="right"/>
                          </w:pPr>
                          <w:r>
                            <w:t xml:space="preserve">Page </w:t>
                          </w:r>
                          <w:r>
                            <w:fldChar w:fldCharType="begin"/>
                          </w:r>
                          <w:r>
                            <w:instrText xml:space="preserve"> PAGE </w:instrText>
                          </w:r>
                          <w:r>
                            <w:fldChar w:fldCharType="separate"/>
                          </w:r>
                          <w:r w:rsidR="00551EE7">
                            <w:rPr>
                              <w:noProof/>
                            </w:rPr>
                            <w:t>4</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89A25" id="_x0000_t202" coordsize="21600,21600" o:spt="202" path="m,l,21600r21600,l21600,xe">
              <v:stroke joinstyle="miter"/>
              <v:path gradientshapeok="t" o:connecttype="rect"/>
            </v:shapetype>
            <v:shape id="Text Box 3" o:spid="_x0000_s1127"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71C4DA00" w14:textId="77777777" w:rsidR="00DE7C8E" w:rsidRDefault="00DE7C8E">
                    <w:pPr>
                      <w:pStyle w:val="RunningHead"/>
                      <w:jc w:val="right"/>
                    </w:pPr>
                    <w:r>
                      <w:t xml:space="preserve">Page </w:t>
                    </w:r>
                    <w:r>
                      <w:fldChar w:fldCharType="begin"/>
                    </w:r>
                    <w:r>
                      <w:instrText xml:space="preserve"> PAGE </w:instrText>
                    </w:r>
                    <w:r>
                      <w:fldChar w:fldCharType="separate"/>
                    </w:r>
                    <w:r w:rsidR="00551EE7">
                      <w:rPr>
                        <w:noProof/>
                      </w:rPr>
                      <w:t>4</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5168" behindDoc="0" locked="0" layoutInCell="0" allowOverlap="1" wp14:anchorId="5225552D" wp14:editId="7D418E2A">
              <wp:simplePos x="0" y="0"/>
              <wp:positionH relativeFrom="page">
                <wp:posOffset>2566035</wp:posOffset>
              </wp:positionH>
              <wp:positionV relativeFrom="page">
                <wp:posOffset>497840</wp:posOffset>
              </wp:positionV>
              <wp:extent cx="3086100" cy="292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B4EB" w14:textId="77777777" w:rsidR="00DE7C8E" w:rsidRDefault="00551EE7">
                          <w:pPr>
                            <w:pStyle w:val="RunningHead"/>
                          </w:pPr>
                          <w:r>
                            <w:t>Magazine</w:t>
                          </w:r>
                          <w:r w:rsidR="00DE7C8E">
                            <w:t xml:space="preserve">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552D" id="Text Box 2" o:spid="_x0000_s1128"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inset="0,0,0,0">
                <w:txbxContent>
                  <w:p w14:paraId="2A0FB4EB" w14:textId="77777777" w:rsidR="00DE7C8E" w:rsidRDefault="00551EE7">
                    <w:pPr>
                      <w:pStyle w:val="RunningHead"/>
                    </w:pPr>
                    <w:r>
                      <w:t>Magazine</w:t>
                    </w:r>
                    <w:r w:rsidR="00DE7C8E">
                      <w:t xml:space="preserve"> Title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4144" behindDoc="1" locked="0" layoutInCell="0" allowOverlap="1" wp14:anchorId="56F7D3E6" wp14:editId="7C88F518">
              <wp:simplePos x="0" y="0"/>
              <wp:positionH relativeFrom="page">
                <wp:posOffset>2450465</wp:posOffset>
              </wp:positionH>
              <wp:positionV relativeFrom="page">
                <wp:posOffset>457200</wp:posOffset>
              </wp:positionV>
              <wp:extent cx="4846320" cy="365760"/>
              <wp:effectExtent l="0" t="0" r="0" b="0"/>
              <wp:wrapNone/>
              <wp:docPr id="12"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66CE4"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" o:allowincell="f" fillcolor="silver" stroked="f" strokecolor="#663" strokeweight="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A62" w14:textId="77777777" w:rsidR="00DE7C8E" w:rsidRDefault="00192A16">
    <w:pPr>
      <w:pStyle w:val="Header"/>
    </w:pPr>
    <w:r>
      <w:rPr>
        <w:noProof/>
        <w:lang w:val="en-CA" w:eastAsia="en-CA"/>
      </w:rPr>
      <mc:AlternateContent>
        <mc:Choice Requires="wps">
          <w:drawing>
            <wp:anchor distT="0" distB="0" distL="114300" distR="114300" simplePos="0" relativeHeight="251658240" behindDoc="0" locked="0" layoutInCell="0" allowOverlap="1" wp14:anchorId="2D2F920E" wp14:editId="1502F223">
              <wp:simplePos x="0" y="0"/>
              <wp:positionH relativeFrom="page">
                <wp:posOffset>2066925</wp:posOffset>
              </wp:positionH>
              <wp:positionV relativeFrom="page">
                <wp:posOffset>495300</wp:posOffset>
              </wp:positionV>
              <wp:extent cx="3086100" cy="2921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101D" w14:textId="77777777" w:rsidR="00DE7C8E" w:rsidRDefault="00551EE7">
                          <w:pPr>
                            <w:pStyle w:val="RunningHead"/>
                            <w:jc w:val="right"/>
                          </w:pPr>
                          <w:r>
                            <w:t>Magazine</w:t>
                          </w:r>
                          <w:r w:rsidR="00DE7C8E">
                            <w:t xml:space="preserve">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F920E" id="_x0000_t202" coordsize="21600,21600" o:spt="202" path="m,l,21600r21600,l21600,xe">
              <v:stroke joinstyle="miter"/>
              <v:path gradientshapeok="t" o:connecttype="rect"/>
            </v:shapetype>
            <v:shape id="_x0000_s1129"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style="mso-next-textbox:#Text Box 132" inset="0,0,0,0">
                <w:txbxContent>
                  <w:p w14:paraId="07C8101D" w14:textId="77777777" w:rsidR="00DE7C8E" w:rsidRDefault="00551EE7">
                    <w:pPr>
                      <w:pStyle w:val="RunningHead"/>
                      <w:jc w:val="right"/>
                    </w:pPr>
                    <w:r>
                      <w:t>Magazine</w:t>
                    </w:r>
                    <w:r w:rsidR="00DE7C8E">
                      <w:t xml:space="preserve"> Title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9264" behindDoc="0" locked="0" layoutInCell="0" allowOverlap="1" wp14:anchorId="2D0FF465" wp14:editId="581F8BB3">
              <wp:simplePos x="0" y="0"/>
              <wp:positionH relativeFrom="page">
                <wp:posOffset>561975</wp:posOffset>
              </wp:positionH>
              <wp:positionV relativeFrom="page">
                <wp:posOffset>495300</wp:posOffset>
              </wp:positionV>
              <wp:extent cx="1409700" cy="292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59C88" w14:textId="77777777" w:rsidR="00DE7C8E" w:rsidRDefault="00DE7C8E">
                          <w:pPr>
                            <w:pStyle w:val="RunningHead"/>
                          </w:pPr>
                          <w:r>
                            <w:t xml:space="preserve">Page </w:t>
                          </w:r>
                          <w:r>
                            <w:fldChar w:fldCharType="begin"/>
                          </w:r>
                          <w:r>
                            <w:instrText xml:space="preserve"> PAGE </w:instrText>
                          </w:r>
                          <w:r>
                            <w:fldChar w:fldCharType="separate"/>
                          </w:r>
                          <w:r w:rsidR="00551EE7">
                            <w:rPr>
                              <w:noProof/>
                            </w:rPr>
                            <w:t>5</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FF465" id="_x0000_s1130"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style="mso-next-textbox:#Text Box 136" inset="0,0,0,0">
                <w:txbxContent>
                  <w:p w14:paraId="36E59C88" w14:textId="77777777" w:rsidR="00DE7C8E" w:rsidRDefault="00DE7C8E">
                    <w:pPr>
                      <w:pStyle w:val="RunningHead"/>
                    </w:pPr>
                    <w:r>
                      <w:t xml:space="preserve">Page </w:t>
                    </w:r>
                    <w:r>
                      <w:fldChar w:fldCharType="begin"/>
                    </w:r>
                    <w:r>
                      <w:instrText xml:space="preserve"> PAGE </w:instrText>
                    </w:r>
                    <w:r>
                      <w:fldChar w:fldCharType="separate"/>
                    </w:r>
                    <w:r w:rsidR="00551EE7">
                      <w:rPr>
                        <w:noProof/>
                      </w:rPr>
                      <w:t>5</w:t>
                    </w:r>
                    <w:r>
                      <w:fldChar w:fldCharType="end"/>
                    </w:r>
                    <w:r>
                      <w:t xml:space="preserve"> of </w:t>
                    </w:r>
                    <w:r>
                      <w:fldChar w:fldCharType="begin"/>
                    </w:r>
                    <w:r>
                      <w:instrText xml:space="preserve"> NUMPAGES </w:instrText>
                    </w:r>
                    <w:r>
                      <w:fldChar w:fldCharType="separate"/>
                    </w:r>
                    <w:r w:rsidR="00551EE7">
                      <w:rPr>
                        <w:noProof/>
                      </w:rPr>
                      <w:t>6</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7216" behindDoc="1" locked="0" layoutInCell="0" allowOverlap="1" wp14:anchorId="4D3F3708" wp14:editId="0D2F020E">
              <wp:simplePos x="0" y="0"/>
              <wp:positionH relativeFrom="page">
                <wp:posOffset>457200</wp:posOffset>
              </wp:positionH>
              <wp:positionV relativeFrom="page">
                <wp:posOffset>457200</wp:posOffset>
              </wp:positionV>
              <wp:extent cx="4846320" cy="365760"/>
              <wp:effectExtent l="0" t="0" r="0" b="0"/>
              <wp:wrapNone/>
              <wp:docPr id="9"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D296B" id="REC 14"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" o:allowincell="f" fillcolor="silver" stroked="f" strokecolor="#663" strokeweight="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48B6" w14:textId="77777777" w:rsidR="00DE7C8E" w:rsidRDefault="00DE7C8E">
    <w:pPr>
      <w:pStyle w:val="Header"/>
      <w:tabs>
        <w:tab w:val="clear" w:pos="8640"/>
        <w:tab w:val="right" w:pos="99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A16"/>
    <w:rsid w:val="000C49AD"/>
    <w:rsid w:val="00192A16"/>
    <w:rsid w:val="00330490"/>
    <w:rsid w:val="00512AFD"/>
    <w:rsid w:val="00551EE7"/>
    <w:rsid w:val="005C4482"/>
    <w:rsid w:val="007372E4"/>
    <w:rsid w:val="00754124"/>
    <w:rsid w:val="00952565"/>
    <w:rsid w:val="00DE7C8E"/>
    <w:rsid w:val="00F052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00F4C"/>
  <w15:docId w15:val="{3DB8D25F-9B8D-4D30-BF4C-C15E76AF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sz w:val="24"/>
      <w:lang w:val="en-US" w:eastAsia="en-US"/>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551EE7"/>
    <w:rPr>
      <w:rFonts w:ascii="Tahoma" w:hAnsi="Tahoma" w:cs="Tahoma"/>
      <w:sz w:val="16"/>
      <w:szCs w:val="16"/>
    </w:rPr>
  </w:style>
  <w:style w:type="character" w:customStyle="1" w:styleId="BalloonTextChar">
    <w:name w:val="Balloon Text Char"/>
    <w:basedOn w:val="DefaultParagraphFont"/>
    <w:link w:val="BalloonText"/>
    <w:uiPriority w:val="99"/>
    <w:semiHidden/>
    <w:rsid w:val="00551EE7"/>
    <w:rPr>
      <w:rFonts w:ascii="Tahoma" w:eastAsia="Times New Roman" w:hAnsi="Tahoma" w:cs="Tahoma"/>
      <w:sz w:val="16"/>
      <w:szCs w:val="16"/>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0.emf"/><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0.emf"/><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30.emf"/><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20.emf"/><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Desktop\newspaper_template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newspaper_template_1</Template>
  <TotalTime>0</TotalTime>
  <Pages>5</Pages>
  <Words>31</Words>
  <Characters>179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Oliveira, Bruno</cp:lastModifiedBy>
  <cp:revision>2</cp:revision>
  <cp:lastPrinted>2003-04-09T22:49:00Z</cp:lastPrinted>
  <dcterms:created xsi:type="dcterms:W3CDTF">2023-10-30T20:52:00Z</dcterms:created>
  <dcterms:modified xsi:type="dcterms:W3CDTF">2023-10-30T20:52:00Z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